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B9F84" w14:textId="36A4F6D1" w:rsidR="00C55A3E" w:rsidRDefault="007718C3" w:rsidP="00C55A3E">
      <w:pPr>
        <w:pStyle w:val="Heading1"/>
      </w:pPr>
      <w:bookmarkStart w:id="0" w:name="_Toc46734573"/>
      <w:bookmarkStart w:id="1" w:name="_Toc513452394"/>
      <w:bookmarkStart w:id="2" w:name="_Toc41566720"/>
      <w:r>
        <w:t>How to record a video</w:t>
      </w:r>
      <w:bookmarkEnd w:id="0"/>
    </w:p>
    <w:p w14:paraId="28390CAB" w14:textId="160FA2F9" w:rsidR="00C55A3E" w:rsidRDefault="00C55A3E" w:rsidP="00C55A3E">
      <w:pPr>
        <w:pStyle w:val="Heading2"/>
      </w:pPr>
      <w:bookmarkStart w:id="3" w:name="_Toc43203620"/>
      <w:bookmarkStart w:id="4" w:name="_Toc46734574"/>
      <w:bookmarkStart w:id="5" w:name="_Toc41566753"/>
      <w:r w:rsidRPr="004460AD">
        <w:t>Instructions</w:t>
      </w:r>
      <w:bookmarkEnd w:id="3"/>
      <w:bookmarkEnd w:id="4"/>
    </w:p>
    <w:p w14:paraId="59914E20" w14:textId="7FFC78DC" w:rsidR="00F13FC5" w:rsidRDefault="00F13FC5" w:rsidP="00F13FC5">
      <w:r>
        <w:t>Prior to recording your video ensure your device has:</w:t>
      </w:r>
    </w:p>
    <w:p w14:paraId="64A9A942" w14:textId="4CB2EB78" w:rsidR="00F13FC5" w:rsidRDefault="00F13FC5" w:rsidP="00F13FC5">
      <w:pPr>
        <w:pStyle w:val="ListParagraph"/>
      </w:pPr>
      <w:r w:rsidRPr="00F13FC5">
        <w:t>plenty of storage space</w:t>
      </w:r>
    </w:p>
    <w:p w14:paraId="08A7BFFF" w14:textId="35A316EA" w:rsidR="00F13FC5" w:rsidRPr="00F13FC5" w:rsidRDefault="00F13FC5" w:rsidP="00F13FC5">
      <w:pPr>
        <w:pStyle w:val="ListParagraph"/>
      </w:pPr>
      <w:r>
        <w:t>sufficient battery</w:t>
      </w:r>
    </w:p>
    <w:bookmarkEnd w:id="1"/>
    <w:bookmarkEnd w:id="2"/>
    <w:bookmarkEnd w:id="5"/>
    <w:p w14:paraId="580651A2" w14:textId="3F999C44" w:rsidR="00F73ECA" w:rsidRDefault="0085636D" w:rsidP="0085636D">
      <w:pPr>
        <w:pStyle w:val="Heading3"/>
      </w:pPr>
      <w:r>
        <w:t>Recordin</w:t>
      </w:r>
      <w:r w:rsidR="005B0260">
        <w:t>g a video on a iPhone</w:t>
      </w:r>
    </w:p>
    <w:p w14:paraId="4A8098A0" w14:textId="09CA248A" w:rsidR="00F73ECA" w:rsidRDefault="00AB5B13" w:rsidP="00AB5B13">
      <w:pPr>
        <w:pStyle w:val="Heading4"/>
      </w:pPr>
      <w:r>
        <w:t>Step 1</w:t>
      </w:r>
    </w:p>
    <w:p w14:paraId="2AE886B2" w14:textId="699AD363" w:rsidR="00AB5B13" w:rsidRDefault="00AB5B13" w:rsidP="00AB5B13">
      <w:r>
        <w:t>Go to ‘camera’ on your device</w:t>
      </w:r>
    </w:p>
    <w:p w14:paraId="73AC6A0F" w14:textId="7CC57063" w:rsidR="00381991" w:rsidRDefault="00381991" w:rsidP="00AB5B13">
      <w:r>
        <w:rPr>
          <w:noProof/>
          <w:lang w:eastAsia="en-AU"/>
        </w:rPr>
        <w:drawing>
          <wp:inline distT="0" distB="0" distL="0" distR="0" wp14:anchorId="3D758C29" wp14:editId="3196EBB8">
            <wp:extent cx="962025" cy="1028700"/>
            <wp:effectExtent l="0" t="0" r="9525" b="0"/>
            <wp:docPr id="3" name="Picture 3" descr="An iPhone screenshot of the camera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962025" cy="1028700"/>
                    </a:xfrm>
                    <a:prstGeom prst="rect">
                      <a:avLst/>
                    </a:prstGeom>
                  </pic:spPr>
                </pic:pic>
              </a:graphicData>
            </a:graphic>
          </wp:inline>
        </w:drawing>
      </w:r>
    </w:p>
    <w:p w14:paraId="0F4A032F" w14:textId="2B0E3B8E" w:rsidR="00AB5B13" w:rsidRDefault="00AB5B13" w:rsidP="00AB5B13">
      <w:pPr>
        <w:pStyle w:val="Heading4"/>
      </w:pPr>
      <w:r>
        <w:t>Step 2</w:t>
      </w:r>
    </w:p>
    <w:p w14:paraId="5C0F723A" w14:textId="165B777B" w:rsidR="00AB5B13" w:rsidRDefault="00B877A0" w:rsidP="00AB5B13">
      <w:r>
        <w:t>Select</w:t>
      </w:r>
      <w:r w:rsidR="00170185">
        <w:t xml:space="preserve"> the ‘video’ function</w:t>
      </w:r>
    </w:p>
    <w:p w14:paraId="45C56A73" w14:textId="41FD0A54" w:rsidR="00381991" w:rsidRDefault="00381991" w:rsidP="00AB5B13">
      <w:r>
        <w:rPr>
          <w:noProof/>
          <w:lang w:eastAsia="en-AU"/>
        </w:rPr>
        <mc:AlternateContent>
          <mc:Choice Requires="wpg">
            <w:drawing>
              <wp:inline distT="0" distB="0" distL="0" distR="0" wp14:anchorId="4738DE77" wp14:editId="38AFFA3A">
                <wp:extent cx="3103329" cy="4284000"/>
                <wp:effectExtent l="0" t="0" r="0" b="2540"/>
                <wp:docPr id="14" name="Group 14"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03329" cy="4284000"/>
                          <a:chOff x="0" y="0"/>
                          <a:chExt cx="3328404" cy="4594860"/>
                        </a:xfrm>
                      </wpg:grpSpPr>
                      <pic:pic xmlns:pic="http://schemas.openxmlformats.org/drawingml/2006/picture">
                        <pic:nvPicPr>
                          <pic:cNvPr id="4" name="Picture 4" descr="An iPhone screenshot of what appears when the camera application is opened. An arrow is pointing to the word video."/>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123440" cy="4594860"/>
                          </a:xfrm>
                          <a:prstGeom prst="rect">
                            <a:avLst/>
                          </a:prstGeom>
                        </pic:spPr>
                      </pic:pic>
                      <wps:wsp>
                        <wps:cNvPr id="20" name="Right Arrow 20" descr="Decorative arrow"/>
                        <wps:cNvSpPr/>
                        <wps:spPr>
                          <a:xfrm rot="20453453" flipH="1">
                            <a:off x="1132404" y="3077958"/>
                            <a:ext cx="21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26223A" id="Group 14" o:spid="_x0000_s1026" alt="Decorative" style="width:244.35pt;height:337.3pt;mso-position-horizontal-relative:char;mso-position-vertical-relative:line" coordsize="33284,45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n iPhone screenshot of what appears when the camera application is opened. An arrow is pointing to the word video." style="position:absolute;width:21234;height:4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">
                  <v:imagedata r:id="rId13" o:title="An iPhone screenshot of what appears when the camera application is opened. An arrow is pointing to the word video"/>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alt="Decorative arrow" style="position:absolute;left:11324;top:30779;width:21960;height:1800;rotation:125233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" adj="20715" fillcolor="#001f6f" strokecolor="#001f6f" strokeweight="1pt"/>
                <w10:anchorlock/>
              </v:group>
            </w:pict>
          </mc:Fallback>
        </mc:AlternateContent>
      </w:r>
    </w:p>
    <w:p w14:paraId="26770B65" w14:textId="77777777" w:rsidR="00AA6EDD" w:rsidRDefault="00AA6EDD" w:rsidP="00381991">
      <w:pPr>
        <w:pStyle w:val="Heading4"/>
        <w:spacing w:before="360"/>
      </w:pPr>
      <w:r>
        <w:lastRenderedPageBreak/>
        <w:t>Step 3</w:t>
      </w:r>
    </w:p>
    <w:p w14:paraId="32B62183" w14:textId="4E0372E3" w:rsidR="00AA6EDD" w:rsidRDefault="00B877A0" w:rsidP="00170185">
      <w:r>
        <w:t>Select the red record button</w:t>
      </w:r>
      <w:r w:rsidR="00AA6EDD">
        <w:t xml:space="preserve"> to start recording</w:t>
      </w:r>
    </w:p>
    <w:p w14:paraId="63C616C9" w14:textId="5278D9B3" w:rsidR="00381991" w:rsidRDefault="00381991" w:rsidP="00170185">
      <w:r>
        <w:rPr>
          <w:noProof/>
          <w:lang w:eastAsia="en-AU"/>
        </w:rPr>
        <mc:AlternateContent>
          <mc:Choice Requires="wpg">
            <w:drawing>
              <wp:inline distT="0" distB="0" distL="0" distR="0" wp14:anchorId="1EA26601" wp14:editId="3A66831C">
                <wp:extent cx="2664712" cy="4284000"/>
                <wp:effectExtent l="0" t="0" r="0" b="2540"/>
                <wp:docPr id="26" name="Group 26"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64712" cy="4284000"/>
                          <a:chOff x="0" y="0"/>
                          <a:chExt cx="3358050" cy="5399405"/>
                        </a:xfrm>
                      </wpg:grpSpPr>
                      <pic:pic xmlns:pic="http://schemas.openxmlformats.org/drawingml/2006/picture">
                        <pic:nvPicPr>
                          <pic:cNvPr id="8" name="Picture 8" descr="An iPhone screenshot of what appears when the word video is selected. Selecting the red record button on an iPhone will start the video recording. There is an arrow pointing to the red record button. "/>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495550" cy="5399405"/>
                          </a:xfrm>
                          <a:prstGeom prst="rect">
                            <a:avLst/>
                          </a:prstGeom>
                        </pic:spPr>
                      </pic:pic>
                      <wps:wsp>
                        <wps:cNvPr id="21" name="Right Arrow 21" descr="Decorative arrow"/>
                        <wps:cNvSpPr/>
                        <wps:spPr>
                          <a:xfrm rot="20497192" flipH="1">
                            <a:off x="1162050" y="4219575"/>
                            <a:ext cx="21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6B1A56" id="Group 26" o:spid="_x0000_s1026" alt="Decorative" style="width:209.8pt;height:337.3pt;mso-position-horizontal-relative:char;mso-position-vertical-relative:line" coordsize="33580,5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 iPhone screenshot of what appears when the word video is selected. Selecting the red record button on an iPhone will start the video recording. There is an arrow pointing to the red record button. " style="position:absolute;width:24955;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">
                  <v:imagedata r:id="rId15" o:title="An iPhone screenshot of what appears when the word video is selected. Selecting the red record button on an iPhone will start the video recording. There is an arrow pointing to the red record button"/>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alt="Decorative arrow" style="position:absolute;left:11620;top:42195;width:21960;height:1800;rotation:12045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" adj="20715" fillcolor="#001f6f" strokecolor="#001f6f" strokeweight="1pt"/>
                <w10:anchorlock/>
              </v:group>
            </w:pict>
          </mc:Fallback>
        </mc:AlternateContent>
      </w:r>
    </w:p>
    <w:p w14:paraId="068ECFD0" w14:textId="36F6DCF9" w:rsidR="00170185" w:rsidRDefault="00AA6EDD" w:rsidP="0044704D">
      <w:pPr>
        <w:pStyle w:val="Heading4"/>
        <w:spacing w:before="0"/>
      </w:pPr>
      <w:r>
        <w:t>Step 4</w:t>
      </w:r>
    </w:p>
    <w:p w14:paraId="2A5B9C1B" w14:textId="070039FB" w:rsidR="00DC6E83" w:rsidRDefault="00456A20" w:rsidP="00DC6E83">
      <w:r>
        <w:t>Select</w:t>
      </w:r>
      <w:r w:rsidR="009626A4">
        <w:t xml:space="preserve"> the red </w:t>
      </w:r>
      <w:r w:rsidR="00B877A0">
        <w:t xml:space="preserve">record button </w:t>
      </w:r>
      <w:r w:rsidR="00DC6E83">
        <w:t>to stop recording.</w:t>
      </w:r>
    </w:p>
    <w:p w14:paraId="2ACFE74C" w14:textId="77777777" w:rsidR="00381991" w:rsidRDefault="00381991">
      <w:pPr>
        <w:rPr>
          <w:rFonts w:eastAsiaTheme="majorEastAsia" w:cstheme="majorBidi"/>
          <w:b/>
          <w:iCs/>
          <w:sz w:val="28"/>
        </w:rPr>
      </w:pPr>
      <w:r>
        <w:br w:type="page"/>
      </w:r>
    </w:p>
    <w:p w14:paraId="2E18D33F" w14:textId="5FBB2D90" w:rsidR="00DC6E83" w:rsidRDefault="00DC6E83" w:rsidP="00DC6E83">
      <w:pPr>
        <w:pStyle w:val="Heading4"/>
      </w:pPr>
      <w:r>
        <w:lastRenderedPageBreak/>
        <w:t>Step 5</w:t>
      </w:r>
    </w:p>
    <w:p w14:paraId="25237595" w14:textId="517B9D7F" w:rsidR="00DC6E83" w:rsidRDefault="00B877A0" w:rsidP="00DC6E83">
      <w:r>
        <w:t>Select</w:t>
      </w:r>
      <w:r w:rsidR="003D08C2">
        <w:t xml:space="preserve"> the camera roll.</w:t>
      </w:r>
      <w:r w:rsidR="00DC6E83">
        <w:t xml:space="preserve"> The video will open.</w:t>
      </w:r>
    </w:p>
    <w:p w14:paraId="4B783758" w14:textId="2BE305AC" w:rsidR="00381991" w:rsidRDefault="00381991" w:rsidP="00DC6E83">
      <w:r>
        <w:rPr>
          <w:noProof/>
          <w:lang w:eastAsia="en-AU"/>
        </w:rPr>
        <mc:AlternateContent>
          <mc:Choice Requires="wpg">
            <w:drawing>
              <wp:inline distT="0" distB="0" distL="0" distR="0" wp14:anchorId="02BDF031" wp14:editId="7309139C">
                <wp:extent cx="2301563" cy="4284000"/>
                <wp:effectExtent l="0" t="0" r="0" b="2540"/>
                <wp:docPr id="19" name="Group 19"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1563" cy="4284000"/>
                          <a:chOff x="0" y="0"/>
                          <a:chExt cx="2901000" cy="5399405"/>
                        </a:xfrm>
                      </wpg:grpSpPr>
                      <pic:pic xmlns:pic="http://schemas.openxmlformats.org/drawingml/2006/picture">
                        <pic:nvPicPr>
                          <pic:cNvPr id="12" name="Picture 12" descr="An iPhone screenshot of what appears when recording is complete. Selecting the camera roll opens the video. An arrow is pointing to the camera roll.&#10;"/>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495550" cy="5399405"/>
                          </a:xfrm>
                          <a:prstGeom prst="rect">
                            <a:avLst/>
                          </a:prstGeom>
                        </pic:spPr>
                      </pic:pic>
                      <wps:wsp>
                        <wps:cNvPr id="22" name="Right Arrow 22" descr="Decorative arrow"/>
                        <wps:cNvSpPr/>
                        <wps:spPr>
                          <a:xfrm rot="20472481" flipH="1">
                            <a:off x="381000" y="4057650"/>
                            <a:ext cx="2520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93BC20" id="Group 19" o:spid="_x0000_s1026" alt="Decorative" style="width:181.25pt;height:337.3pt;mso-position-horizontal-relative:char;mso-position-vertical-relative:line" coordsize="29010,5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">
                <o:lock v:ext="edit" aspectratio="t"/>
                <v:shape id="Picture 12" o:spid="_x0000_s1027" type="#_x0000_t75" alt="An iPhone screenshot of what appears when recording is complete. Selecting the camera roll opens the video. An arrow is pointing to the camera roll.&#10;" style="position:absolute;width:24955;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">
                  <v:imagedata r:id="rId15" o:title="An iPhone screenshot of what appears when recording is complete. Selecting the camera roll opens the video. An arrow is pointing to the camera roll"/>
                  <v:path arrowok="t"/>
                </v:shape>
                <v:shape id="Right Arrow 22" o:spid="_x0000_s1028" type="#_x0000_t13" alt="Decorative arrow" style="position:absolute;left:3810;top:40576;width:25200;height:1800;rotation:123155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" adj="20829" fillcolor="#001f6f" strokecolor="#001f6f" strokeweight="1pt"/>
                <w10:anchorlock/>
              </v:group>
            </w:pict>
          </mc:Fallback>
        </mc:AlternateContent>
      </w:r>
    </w:p>
    <w:p w14:paraId="50AC46C3" w14:textId="77777777" w:rsidR="00381991" w:rsidRDefault="00381991">
      <w:pPr>
        <w:rPr>
          <w:rFonts w:eastAsiaTheme="majorEastAsia" w:cstheme="majorBidi"/>
          <w:b/>
          <w:iCs/>
          <w:sz w:val="28"/>
        </w:rPr>
      </w:pPr>
      <w:r>
        <w:br w:type="page"/>
      </w:r>
    </w:p>
    <w:p w14:paraId="74A050F0" w14:textId="3FF26227" w:rsidR="00DC6E83" w:rsidRDefault="002040A3" w:rsidP="0044704D">
      <w:pPr>
        <w:pStyle w:val="Heading4"/>
        <w:spacing w:before="0"/>
      </w:pPr>
      <w:r>
        <w:lastRenderedPageBreak/>
        <w:t>Step 6</w:t>
      </w:r>
    </w:p>
    <w:p w14:paraId="20525D78" w14:textId="08F92DFD" w:rsidR="002040A3" w:rsidRDefault="00B877A0" w:rsidP="002040A3">
      <w:r>
        <w:t>Select</w:t>
      </w:r>
      <w:r w:rsidR="002040A3">
        <w:t xml:space="preserve"> the</w:t>
      </w:r>
      <w:r w:rsidR="00F67BCF">
        <w:t xml:space="preserve"> ‘share’</w:t>
      </w:r>
      <w:r w:rsidR="002040A3">
        <w:t xml:space="preserve"> </w:t>
      </w:r>
      <w:r w:rsidR="00F67BCF">
        <w:t>icon.</w:t>
      </w:r>
    </w:p>
    <w:p w14:paraId="0E7DC93A" w14:textId="5014F1B2" w:rsidR="00381991" w:rsidRDefault="00381991" w:rsidP="002040A3">
      <w:r>
        <w:rPr>
          <w:noProof/>
          <w:lang w:eastAsia="en-AU"/>
        </w:rPr>
        <mc:AlternateContent>
          <mc:Choice Requires="wpg">
            <w:drawing>
              <wp:inline distT="0" distB="0" distL="0" distR="0" wp14:anchorId="7FA6D5E8" wp14:editId="0F1301BC">
                <wp:extent cx="2510424" cy="4284000"/>
                <wp:effectExtent l="0" t="0" r="0" b="2540"/>
                <wp:docPr id="27" name="Group 27" descr="Decorative&#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0424" cy="4284000"/>
                          <a:chOff x="0" y="0"/>
                          <a:chExt cx="3163650" cy="5399405"/>
                        </a:xfrm>
                      </wpg:grpSpPr>
                      <pic:pic xmlns:pic="http://schemas.openxmlformats.org/drawingml/2006/picture">
                        <pic:nvPicPr>
                          <pic:cNvPr id="15" name="Picture 15" descr="An iPhone screenshot of what appears when the recorded video is opened. An arrow is pointing to the 'share' icon. "/>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663190" cy="5399405"/>
                          </a:xfrm>
                          <a:prstGeom prst="rect">
                            <a:avLst/>
                          </a:prstGeom>
                        </pic:spPr>
                      </pic:pic>
                      <wps:wsp>
                        <wps:cNvPr id="23" name="Right Arrow 23" descr="Decorative arrow"/>
                        <wps:cNvSpPr/>
                        <wps:spPr>
                          <a:xfrm rot="20722845" flipH="1">
                            <a:off x="247650" y="4676775"/>
                            <a:ext cx="2916000" cy="179705"/>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6F5509" id="Group 27" o:spid="_x0000_s1026" alt="Decorative&#10;" style="width:197.65pt;height:337.3pt;mso-position-horizontal-relative:char;mso-position-vertical-relative:line" coordsize="31636,5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">
                <o:lock v:ext="edit" aspectratio="t"/>
                <v:shape id="Picture 15" o:spid="_x0000_s1027" type="#_x0000_t75" alt="An iPhone screenshot of what appears when the recorded video is opened. An arrow is pointing to the 'share' icon. " style="position:absolute;width:26631;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">
                  <v:imagedata r:id="rId17" o:title="An iPhone screenshot of what appears when the recorded video is opened. An arrow is pointing to the 'share' icon"/>
                  <v:path arrowok="t"/>
                </v:shape>
                <v:shape id="Right Arrow 23" o:spid="_x0000_s1028" type="#_x0000_t13" alt="Decorative arrow" style="position:absolute;left:2476;top:46767;width:29160;height:1797;rotation:9580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" adj="20934" fillcolor="#001f6f" strokecolor="#001f6f" strokeweight="1pt"/>
                <w10:anchorlock/>
              </v:group>
            </w:pict>
          </mc:Fallback>
        </mc:AlternateContent>
      </w:r>
    </w:p>
    <w:p w14:paraId="4070CC3A" w14:textId="77777777" w:rsidR="00381991" w:rsidRDefault="00381991">
      <w:pPr>
        <w:rPr>
          <w:rFonts w:eastAsiaTheme="majorEastAsia" w:cstheme="majorBidi"/>
          <w:b/>
          <w:iCs/>
          <w:sz w:val="28"/>
        </w:rPr>
      </w:pPr>
      <w:r>
        <w:br w:type="page"/>
      </w:r>
    </w:p>
    <w:p w14:paraId="277088F2" w14:textId="495441E5" w:rsidR="00A815A3" w:rsidRDefault="00A815A3" w:rsidP="0044704D">
      <w:pPr>
        <w:pStyle w:val="Heading4"/>
      </w:pPr>
      <w:r>
        <w:lastRenderedPageBreak/>
        <w:t>Step 7</w:t>
      </w:r>
    </w:p>
    <w:p w14:paraId="2E1BB9FA" w14:textId="2EBD0E6D" w:rsidR="00A815A3" w:rsidRDefault="00A815A3" w:rsidP="00A815A3">
      <w:r>
        <w:t xml:space="preserve">The </w:t>
      </w:r>
      <w:r w:rsidR="00BF4A80">
        <w:t xml:space="preserve">‘share’ </w:t>
      </w:r>
      <w:r>
        <w:t xml:space="preserve">icon will lead you to this screen. </w:t>
      </w:r>
      <w:r w:rsidR="00E34776">
        <w:t>Select</w:t>
      </w:r>
      <w:r>
        <w:t xml:space="preserve"> the </w:t>
      </w:r>
      <w:r w:rsidR="009626A4">
        <w:t>‘</w:t>
      </w:r>
      <w:r>
        <w:t>mail</w:t>
      </w:r>
      <w:r w:rsidR="009626A4">
        <w:t>’</w:t>
      </w:r>
      <w:r>
        <w:t xml:space="preserve"> icon.</w:t>
      </w:r>
    </w:p>
    <w:p w14:paraId="212CB7DE" w14:textId="3FB1E0A8" w:rsidR="00381991" w:rsidRDefault="00381991" w:rsidP="00A815A3">
      <w:r>
        <w:rPr>
          <w:noProof/>
          <w:lang w:eastAsia="en-AU"/>
        </w:rPr>
        <mc:AlternateContent>
          <mc:Choice Requires="wpg">
            <w:drawing>
              <wp:inline distT="0" distB="0" distL="0" distR="0" wp14:anchorId="3271DC93" wp14:editId="738440D8">
                <wp:extent cx="4120200" cy="4356000"/>
                <wp:effectExtent l="0" t="0" r="0" b="6985"/>
                <wp:docPr id="28" name="Group 28" descr="Decorative"/>
                <wp:cNvGraphicFramePr/>
                <a:graphic xmlns:a="http://schemas.openxmlformats.org/drawingml/2006/main">
                  <a:graphicData uri="http://schemas.microsoft.com/office/word/2010/wordprocessingGroup">
                    <wpg:wgp>
                      <wpg:cNvGrpSpPr/>
                      <wpg:grpSpPr>
                        <a:xfrm>
                          <a:off x="0" y="0"/>
                          <a:ext cx="4120200" cy="4356000"/>
                          <a:chOff x="0" y="0"/>
                          <a:chExt cx="4120200" cy="5103495"/>
                        </a:xfrm>
                      </wpg:grpSpPr>
                      <pic:pic xmlns:pic="http://schemas.openxmlformats.org/drawingml/2006/picture">
                        <pic:nvPicPr>
                          <pic:cNvPr id="16" name="Picture 16" descr="An iPhone screenshot of what appears after the share icon is selected. The video file is selected and there are options for Airdrop, messages, mail and facebook to select. An arrow is pointing to “Mail”."/>
                          <pic:cNvPicPr>
                            <a:picLocks noChangeAspect="1"/>
                          </pic:cNvPicPr>
                        </pic:nvPicPr>
                        <pic:blipFill rotWithShape="1">
                          <a:blip r:embed="rId18" cstate="email">
                            <a:extLst>
                              <a:ext uri="{28A0092B-C50C-407E-A947-70E740481C1C}">
                                <a14:useLocalDpi xmlns:a14="http://schemas.microsoft.com/office/drawing/2010/main"/>
                              </a:ext>
                            </a:extLst>
                          </a:blip>
                          <a:srcRect t="5469"/>
                          <a:stretch/>
                        </pic:blipFill>
                        <pic:spPr bwMode="auto">
                          <a:xfrm>
                            <a:off x="0" y="0"/>
                            <a:ext cx="2513330" cy="5103495"/>
                          </a:xfrm>
                          <a:prstGeom prst="rect">
                            <a:avLst/>
                          </a:prstGeom>
                          <a:ln>
                            <a:noFill/>
                          </a:ln>
                          <a:extLst>
                            <a:ext uri="{53640926-AAD7-44D8-BBD7-CCE9431645EC}">
                              <a14:shadowObscured xmlns:a14="http://schemas.microsoft.com/office/drawing/2010/main"/>
                            </a:ext>
                          </a:extLst>
                        </pic:spPr>
                      </pic:pic>
                      <wps:wsp>
                        <wps:cNvPr id="24" name="Right Arrow 24" descr="Decorative arrow"/>
                        <wps:cNvSpPr/>
                        <wps:spPr>
                          <a:xfrm rot="20309156" flipH="1">
                            <a:off x="1600200" y="3019425"/>
                            <a:ext cx="2520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2AE469" id="Group 28" o:spid="_x0000_s1026" alt="Decorative" style="width:324.45pt;height:343pt;mso-position-horizontal-relative:char;mso-position-vertical-relative:line" coordsize="41202,5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">
                <v:shape id="Picture 16" o:spid="_x0000_s1027" type="#_x0000_t75" alt="An iPhone screenshot of what appears after the share icon is selected. The video file is selected and there are options for Airdrop, messages, mail and facebook to select. An arrow is pointing to “Mail”." style="position:absolute;width:25133;height:5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">
                  <v:imagedata r:id="rId19" o:title="An iPhone screenshot of what appears after the share icon is selected. The video file is selected and there are options for Airdrop, messages, mail and facebook to select. An arrow is pointing to “Mail”" croptop="3584f"/>
                  <v:path arrowok="t"/>
                </v:shape>
                <v:shape id="Right Arrow 24" o:spid="_x0000_s1028" type="#_x0000_t13" alt="Decorative arrow" style="position:absolute;left:16002;top:30194;width:25200;height:1800;rotation:140994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" adj="20829" fillcolor="#001f6f" strokecolor="#001f6f" strokeweight="1pt"/>
                <w10:anchorlock/>
              </v:group>
            </w:pict>
          </mc:Fallback>
        </mc:AlternateContent>
      </w:r>
    </w:p>
    <w:p w14:paraId="139729E4" w14:textId="77777777" w:rsidR="00381991" w:rsidRDefault="00381991">
      <w:pPr>
        <w:rPr>
          <w:rFonts w:eastAsiaTheme="majorEastAsia" w:cstheme="majorBidi"/>
          <w:b/>
          <w:iCs/>
          <w:sz w:val="28"/>
        </w:rPr>
      </w:pPr>
      <w:r>
        <w:br w:type="page"/>
      </w:r>
    </w:p>
    <w:p w14:paraId="1469A62B" w14:textId="0B6A99B3" w:rsidR="00A815A3" w:rsidRDefault="00A815A3" w:rsidP="00A815A3">
      <w:pPr>
        <w:pStyle w:val="Heading4"/>
      </w:pPr>
      <w:r>
        <w:lastRenderedPageBreak/>
        <w:t>Step 8</w:t>
      </w:r>
    </w:p>
    <w:p w14:paraId="492875BB" w14:textId="25DF46F0" w:rsidR="00A815A3" w:rsidRDefault="00A815A3" w:rsidP="00A815A3">
      <w:r>
        <w:t>The ‘mail’ icon will lead you to this screen. Send the video to your personal email address.</w:t>
      </w:r>
    </w:p>
    <w:p w14:paraId="3E9453BD" w14:textId="7D805444" w:rsidR="00381991" w:rsidRDefault="00381991" w:rsidP="00A815A3">
      <w:r>
        <w:rPr>
          <w:noProof/>
          <w:lang w:eastAsia="en-AU"/>
        </w:rPr>
        <mc:AlternateContent>
          <mc:Choice Requires="wpg">
            <w:drawing>
              <wp:inline distT="0" distB="0" distL="0" distR="0" wp14:anchorId="062A8BB7" wp14:editId="34793B92">
                <wp:extent cx="3175701" cy="4284000"/>
                <wp:effectExtent l="0" t="0" r="24765" b="2540"/>
                <wp:docPr id="36" name="Group 36"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75701" cy="4284000"/>
                          <a:chOff x="0" y="0"/>
                          <a:chExt cx="3776306" cy="5093970"/>
                        </a:xfrm>
                      </wpg:grpSpPr>
                      <pic:pic xmlns:pic="http://schemas.openxmlformats.org/drawingml/2006/picture">
                        <pic:nvPicPr>
                          <pic:cNvPr id="17" name="Picture 17" descr="An iPhone screenshot of what appears  when the 'mail' icon is selected. An arrow is pointing to where an email address is typed. "/>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80310" cy="5093970"/>
                          </a:xfrm>
                          <a:prstGeom prst="rect">
                            <a:avLst/>
                          </a:prstGeom>
                          <a:ln>
                            <a:noFill/>
                          </a:ln>
                          <a:extLst>
                            <a:ext uri="{53640926-AAD7-44D8-BBD7-CCE9431645EC}">
                              <a14:shadowObscured xmlns:a14="http://schemas.microsoft.com/office/drawing/2010/main"/>
                            </a:ext>
                          </a:extLst>
                        </pic:spPr>
                      </pic:pic>
                      <wps:wsp>
                        <wps:cNvPr id="25" name="Right Arrow 25" descr="Decorative arrow"/>
                        <wps:cNvSpPr/>
                        <wps:spPr>
                          <a:xfrm flipH="1">
                            <a:off x="2480306" y="825355"/>
                            <a:ext cx="12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C77476" id="Group 36" o:spid="_x0000_s1026" alt="Decorative" style="width:250.05pt;height:337.3pt;mso-position-horizontal-relative:char;mso-position-vertical-relative:line" coordsize="37763,50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">
                <o:lock v:ext="edit" aspectratio="t"/>
                <v:shape id="Picture 17" o:spid="_x0000_s1027" type="#_x0000_t75" alt="An iPhone screenshot of what appears  when the 'mail' icon is selected. An arrow is pointing to where an email address is typed. " style="position:absolute;width:24803;height:5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">
                  <v:imagedata r:id="rId21" o:title="An iPhone screenshot of what appears  when the 'mail' icon is selected. An arrow is pointing to where an email address is typed"/>
                  <v:path arrowok="t"/>
                </v:shape>
                <v:shape id="Right Arrow 25" o:spid="_x0000_s1028" type="#_x0000_t13" alt="Decorative arrow" style="position:absolute;left:24803;top:8253;width:1296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" adj="20100" fillcolor="#001f6f" strokecolor="#001f6f" strokeweight="1pt"/>
                <w10:anchorlock/>
              </v:group>
            </w:pict>
          </mc:Fallback>
        </mc:AlternateContent>
      </w:r>
    </w:p>
    <w:p w14:paraId="1773CEB6" w14:textId="6365A1EC" w:rsidR="004122B9" w:rsidRDefault="00081E87" w:rsidP="00555D2C">
      <w:pPr>
        <w:pStyle w:val="Heading4"/>
      </w:pPr>
      <w:r>
        <w:t>Step 9</w:t>
      </w:r>
    </w:p>
    <w:p w14:paraId="57D6C26E" w14:textId="32BE3FB0" w:rsidR="002707EB" w:rsidRDefault="002707EB" w:rsidP="00081E87">
      <w:r>
        <w:t>Open the email on your personal computer.</w:t>
      </w:r>
    </w:p>
    <w:p w14:paraId="49A10C2D" w14:textId="16DDCAD9" w:rsidR="002707EB" w:rsidRDefault="002707EB" w:rsidP="002707EB">
      <w:pPr>
        <w:pStyle w:val="Heading4"/>
      </w:pPr>
      <w:r>
        <w:t>Step 10</w:t>
      </w:r>
    </w:p>
    <w:p w14:paraId="23C48458" w14:textId="2734776E" w:rsidR="00081E87" w:rsidRDefault="002707EB" w:rsidP="00081E87">
      <w:r>
        <w:t xml:space="preserve">Save the video attachment to your </w:t>
      </w:r>
      <w:r w:rsidR="00081E87">
        <w:t>personal computer.</w:t>
      </w:r>
    </w:p>
    <w:p w14:paraId="48F2715B" w14:textId="74B5C790" w:rsidR="00081E87" w:rsidRDefault="002707EB" w:rsidP="00081E87">
      <w:pPr>
        <w:pStyle w:val="Heading4"/>
      </w:pPr>
      <w:r>
        <w:t>Step 11</w:t>
      </w:r>
    </w:p>
    <w:p w14:paraId="2A4C408C" w14:textId="0D8BC8F5" w:rsidR="00481937" w:rsidRPr="00481937" w:rsidRDefault="00481937" w:rsidP="00E85CD3">
      <w:pPr>
        <w:rPr>
          <w:b/>
        </w:rPr>
      </w:pPr>
      <w:r>
        <w:t xml:space="preserve">For instruction regarding the submission of assessments refer to the document </w:t>
      </w:r>
      <w:r w:rsidRPr="00481937">
        <w:rPr>
          <w:b/>
        </w:rPr>
        <w:t>How to submit assessments in the LMS</w:t>
      </w:r>
      <w:r w:rsidR="002C028C">
        <w:rPr>
          <w:b/>
        </w:rPr>
        <w:t>.</w:t>
      </w:r>
    </w:p>
    <w:p w14:paraId="647FDEB6" w14:textId="5A8BB690" w:rsidR="005B0260" w:rsidRDefault="005B0260">
      <w:r>
        <w:br w:type="page"/>
      </w:r>
    </w:p>
    <w:p w14:paraId="11CEBD45" w14:textId="6BF81DC8" w:rsidR="005B0260" w:rsidRDefault="005B0260" w:rsidP="005B0260">
      <w:pPr>
        <w:pStyle w:val="Heading3"/>
      </w:pPr>
      <w:r>
        <w:lastRenderedPageBreak/>
        <w:t>Recording a video on a</w:t>
      </w:r>
      <w:r w:rsidR="00B30CD7">
        <w:t>n</w:t>
      </w:r>
      <w:r>
        <w:t xml:space="preserve"> Android</w:t>
      </w:r>
    </w:p>
    <w:p w14:paraId="0233B7AF" w14:textId="77777777" w:rsidR="0043507B" w:rsidRDefault="0043507B" w:rsidP="0043507B">
      <w:pPr>
        <w:pStyle w:val="Heading4"/>
      </w:pPr>
      <w:r>
        <w:t>Step 1</w:t>
      </w:r>
    </w:p>
    <w:p w14:paraId="151A5B2A" w14:textId="1E2EF444" w:rsidR="0043507B" w:rsidRDefault="0043507B" w:rsidP="0043507B">
      <w:r>
        <w:t>Go to ‘camera’ on your device</w:t>
      </w:r>
    </w:p>
    <w:p w14:paraId="0A5DA93A" w14:textId="4D085E8E" w:rsidR="008A3EA0" w:rsidRDefault="008A3EA0" w:rsidP="0043507B">
      <w:r>
        <w:rPr>
          <w:noProof/>
          <w:lang w:eastAsia="en-AU"/>
        </w:rPr>
        <w:drawing>
          <wp:inline distT="0" distB="0" distL="0" distR="0" wp14:anchorId="5520445A" wp14:editId="7C77CD4A">
            <wp:extent cx="742950" cy="914400"/>
            <wp:effectExtent l="0" t="0" r="0" b="0"/>
            <wp:docPr id="29" name="Picture 29" descr="An Android screenshot of the camera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742950" cy="914400"/>
                    </a:xfrm>
                    <a:prstGeom prst="rect">
                      <a:avLst/>
                    </a:prstGeom>
                  </pic:spPr>
                </pic:pic>
              </a:graphicData>
            </a:graphic>
          </wp:inline>
        </w:drawing>
      </w:r>
    </w:p>
    <w:p w14:paraId="31C5C9E4" w14:textId="77777777" w:rsidR="0043507B" w:rsidRDefault="0043507B" w:rsidP="0043507B">
      <w:pPr>
        <w:pStyle w:val="Heading4"/>
      </w:pPr>
      <w:r>
        <w:t>Step 2</w:t>
      </w:r>
    </w:p>
    <w:p w14:paraId="0BDF0147" w14:textId="173F27E5" w:rsidR="0043507B" w:rsidRDefault="00E34776" w:rsidP="0043507B">
      <w:r>
        <w:t>Select</w:t>
      </w:r>
      <w:r w:rsidR="0043507B">
        <w:t xml:space="preserve"> the ‘video’ function</w:t>
      </w:r>
    </w:p>
    <w:p w14:paraId="71971119" w14:textId="65183BF0" w:rsidR="008A3EA0" w:rsidRDefault="008A3EA0" w:rsidP="0043507B">
      <w:r>
        <w:rPr>
          <w:noProof/>
          <w:lang w:eastAsia="en-AU"/>
        </w:rPr>
        <mc:AlternateContent>
          <mc:Choice Requires="wpg">
            <w:drawing>
              <wp:inline distT="0" distB="0" distL="0" distR="0" wp14:anchorId="5ED50615" wp14:editId="07F435F2">
                <wp:extent cx="3147312" cy="4284000"/>
                <wp:effectExtent l="0" t="0" r="15240" b="2540"/>
                <wp:docPr id="37" name="Group 37"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47312" cy="4284000"/>
                          <a:chOff x="0" y="0"/>
                          <a:chExt cx="3967650" cy="5399405"/>
                        </a:xfrm>
                      </wpg:grpSpPr>
                      <pic:pic xmlns:pic="http://schemas.openxmlformats.org/drawingml/2006/picture">
                        <pic:nvPicPr>
                          <pic:cNvPr id="30" name="Picture 30" descr="An Android screenshot of what appears when the camera application is opened. An arrow is pointing to the word video."/>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037840" cy="5399405"/>
                          </a:xfrm>
                          <a:prstGeom prst="rect">
                            <a:avLst/>
                          </a:prstGeom>
                        </pic:spPr>
                      </pic:pic>
                      <wps:wsp>
                        <wps:cNvPr id="5" name="Right Arrow 5" descr="Decorative arrow"/>
                        <wps:cNvSpPr/>
                        <wps:spPr>
                          <a:xfrm rot="20849138" flipH="1">
                            <a:off x="1771650" y="4152900"/>
                            <a:ext cx="21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D32168" id="Group 37" o:spid="_x0000_s1026" alt="Decorative" style="width:247.8pt;height:337.3pt;mso-position-horizontal-relative:char;mso-position-vertical-relative:line" coordsize="39676,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">
                <o:lock v:ext="edit" aspectratio="t"/>
                <v:shape id="Picture 30" o:spid="_x0000_s1027" type="#_x0000_t75" alt="An Android screenshot of what appears when the camera application is opened. An arrow is pointing to the word video." style="position:absolute;width:30378;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">
                  <v:imagedata r:id="rId24" o:title="An Android screenshot of what appears when the camera application is opened. An arrow is pointing to the word video"/>
                  <v:path arrowok="t"/>
                </v:shape>
                <v:shape id="Right Arrow 5" o:spid="_x0000_s1028" type="#_x0000_t13" alt="Decorative arrow" style="position:absolute;left:17716;top:41529;width:21960;height:1800;rotation:82014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" adj="20715" fillcolor="#001f6f" strokecolor="#001f6f" strokeweight="1pt"/>
                <w10:anchorlock/>
              </v:group>
            </w:pict>
          </mc:Fallback>
        </mc:AlternateContent>
      </w:r>
    </w:p>
    <w:p w14:paraId="7BA0B7AD" w14:textId="77777777" w:rsidR="00403EC2" w:rsidRDefault="00403EC2">
      <w:pPr>
        <w:rPr>
          <w:rFonts w:eastAsiaTheme="majorEastAsia" w:cstheme="majorBidi"/>
          <w:b/>
          <w:iCs/>
          <w:sz w:val="28"/>
        </w:rPr>
      </w:pPr>
      <w:r>
        <w:br w:type="page"/>
      </w:r>
    </w:p>
    <w:p w14:paraId="766E36CA" w14:textId="163EA084" w:rsidR="0043507B" w:rsidRDefault="0043507B" w:rsidP="0044704D">
      <w:pPr>
        <w:pStyle w:val="Heading4"/>
      </w:pPr>
      <w:r>
        <w:lastRenderedPageBreak/>
        <w:t>Step 3</w:t>
      </w:r>
    </w:p>
    <w:p w14:paraId="7D38D8A4" w14:textId="2E15C98B" w:rsidR="0043507B" w:rsidRDefault="00E34776" w:rsidP="0043507B">
      <w:r>
        <w:t>Select</w:t>
      </w:r>
      <w:r w:rsidR="0043507B">
        <w:t xml:space="preserve"> the </w:t>
      </w:r>
      <w:r>
        <w:t>record button (</w:t>
      </w:r>
      <w:r w:rsidR="0043507B">
        <w:t>red</w:t>
      </w:r>
      <w:r>
        <w:t xml:space="preserve"> dot)</w:t>
      </w:r>
      <w:r w:rsidR="0043507B">
        <w:t xml:space="preserve"> to start recording</w:t>
      </w:r>
    </w:p>
    <w:p w14:paraId="66377B34" w14:textId="2C521309" w:rsidR="008A3EA0" w:rsidRDefault="008A3EA0" w:rsidP="0043507B">
      <w:r>
        <w:rPr>
          <w:noProof/>
          <w:lang w:eastAsia="en-AU"/>
        </w:rPr>
        <mc:AlternateContent>
          <mc:Choice Requires="wpg">
            <w:drawing>
              <wp:inline distT="0" distB="0" distL="0" distR="0" wp14:anchorId="7A1C6C5C" wp14:editId="79235A1C">
                <wp:extent cx="2995944" cy="4284000"/>
                <wp:effectExtent l="0" t="0" r="0" b="2540"/>
                <wp:docPr id="38" name="Group 38"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95944" cy="4284000"/>
                          <a:chOff x="0" y="0"/>
                          <a:chExt cx="3777150" cy="5399405"/>
                        </a:xfrm>
                      </wpg:grpSpPr>
                      <pic:pic xmlns:pic="http://schemas.openxmlformats.org/drawingml/2006/picture">
                        <pic:nvPicPr>
                          <pic:cNvPr id="31" name="Picture 31" descr="An Android screenshot of what appears when the word video is selected. Selecting the red record button on an Android will start the video recording. An arrow is pointing to the red record button. "/>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037205" cy="5399405"/>
                          </a:xfrm>
                          <a:prstGeom prst="rect">
                            <a:avLst/>
                          </a:prstGeom>
                        </pic:spPr>
                      </pic:pic>
                      <wps:wsp>
                        <wps:cNvPr id="6" name="Right Arrow 6" descr="Decorative arrow"/>
                        <wps:cNvSpPr/>
                        <wps:spPr>
                          <a:xfrm rot="20497192" flipH="1">
                            <a:off x="1581150" y="4638675"/>
                            <a:ext cx="21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236191" id="Group 38" o:spid="_x0000_s1026" alt="Decorative" style="width:235.9pt;height:337.3pt;mso-position-horizontal-relative:char;mso-position-vertical-relative:line" coordsize="37771,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">
                <o:lock v:ext="edit" aspectratio="t"/>
                <v:shape id="Picture 31" o:spid="_x0000_s1027" type="#_x0000_t75" alt="An Android screenshot of what appears when the word video is selected. Selecting the red record button on an Android will start the video recording. An arrow is pointing to the red record button. " style="position:absolute;width:30372;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">
                  <v:imagedata r:id="rId24" o:title="An Android screenshot of what appears when the word video is selected. Selecting the red record button on an Android will start the video recording. An arrow is pointing to the red record button"/>
                  <v:path arrowok="t"/>
                </v:shape>
                <v:shape id="Right Arrow 6" o:spid="_x0000_s1028" type="#_x0000_t13" alt="Decorative arrow" style="position:absolute;left:15811;top:46386;width:21960;height:1800;rotation:12045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" adj="20715" fillcolor="#001f6f" strokecolor="#001f6f" strokeweight="1pt"/>
                <w10:anchorlock/>
              </v:group>
            </w:pict>
          </mc:Fallback>
        </mc:AlternateContent>
      </w:r>
    </w:p>
    <w:p w14:paraId="08DC1620" w14:textId="6BF92859" w:rsidR="0043507B" w:rsidRDefault="0043507B" w:rsidP="0044704D">
      <w:pPr>
        <w:pStyle w:val="Heading4"/>
        <w:spacing w:before="0"/>
      </w:pPr>
      <w:r>
        <w:t>Step 4</w:t>
      </w:r>
    </w:p>
    <w:p w14:paraId="7E49778D" w14:textId="01B128C7" w:rsidR="0043507B" w:rsidRDefault="00E34776" w:rsidP="0043507B">
      <w:r>
        <w:t xml:space="preserve">Select </w:t>
      </w:r>
      <w:r w:rsidR="0043507B">
        <w:t xml:space="preserve">the </w:t>
      </w:r>
      <w:r>
        <w:t>record button (</w:t>
      </w:r>
      <w:r w:rsidR="0043507B">
        <w:t>red dot</w:t>
      </w:r>
      <w:r>
        <w:t>)</w:t>
      </w:r>
      <w:r w:rsidR="0043507B">
        <w:t xml:space="preserve"> to stop recording.</w:t>
      </w:r>
    </w:p>
    <w:p w14:paraId="1AC50D38" w14:textId="77777777" w:rsidR="00403EC2" w:rsidRDefault="00403EC2">
      <w:pPr>
        <w:rPr>
          <w:rFonts w:eastAsiaTheme="majorEastAsia" w:cstheme="majorBidi"/>
          <w:b/>
          <w:iCs/>
          <w:sz w:val="28"/>
        </w:rPr>
      </w:pPr>
      <w:r>
        <w:br w:type="page"/>
      </w:r>
    </w:p>
    <w:p w14:paraId="36EF5C61" w14:textId="054A9F11" w:rsidR="0043507B" w:rsidRDefault="0043507B" w:rsidP="0043507B">
      <w:pPr>
        <w:pStyle w:val="Heading4"/>
      </w:pPr>
      <w:r>
        <w:lastRenderedPageBreak/>
        <w:t>Step 5</w:t>
      </w:r>
    </w:p>
    <w:p w14:paraId="17B7CE1B" w14:textId="44D634F1" w:rsidR="0043507B" w:rsidRDefault="00E34776" w:rsidP="0043507B">
      <w:r>
        <w:t>Select</w:t>
      </w:r>
      <w:r w:rsidR="0086458F">
        <w:t xml:space="preserve"> the camera roll.</w:t>
      </w:r>
      <w:r w:rsidR="0043507B">
        <w:t xml:space="preserve"> The video will open.</w:t>
      </w:r>
    </w:p>
    <w:p w14:paraId="7F9E32BF" w14:textId="352AE3B7" w:rsidR="008A3EA0" w:rsidRDefault="008A3EA0" w:rsidP="0043507B">
      <w:r>
        <w:rPr>
          <w:noProof/>
          <w:lang w:eastAsia="en-AU"/>
        </w:rPr>
        <mc:AlternateContent>
          <mc:Choice Requires="wpg">
            <w:drawing>
              <wp:inline distT="0" distB="0" distL="0" distR="0" wp14:anchorId="08C7BA4D" wp14:editId="5DC4ADA8">
                <wp:extent cx="2650368" cy="4284000"/>
                <wp:effectExtent l="0" t="0" r="0" b="2540"/>
                <wp:docPr id="39" name="Group 39"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50368" cy="4284000"/>
                          <a:chOff x="0" y="0"/>
                          <a:chExt cx="3339150" cy="5399405"/>
                        </a:xfrm>
                      </wpg:grpSpPr>
                      <pic:pic xmlns:pic="http://schemas.openxmlformats.org/drawingml/2006/picture">
                        <pic:nvPicPr>
                          <pic:cNvPr id="32" name="Picture 32" descr="An Android screenshot of what appears when recording is complete. Selecting the camera roll opens the video. An arrow is pointing to the camera roll."/>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037205" cy="5399405"/>
                          </a:xfrm>
                          <a:prstGeom prst="rect">
                            <a:avLst/>
                          </a:prstGeom>
                        </pic:spPr>
                      </pic:pic>
                      <wps:wsp>
                        <wps:cNvPr id="7" name="Right Arrow 7" descr="Decorative arrow"/>
                        <wps:cNvSpPr/>
                        <wps:spPr>
                          <a:xfrm rot="20309156" flipH="1">
                            <a:off x="819150" y="4524375"/>
                            <a:ext cx="2520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355E7B" id="Group 39" o:spid="_x0000_s1026" alt="Decorative" style="width:208.7pt;height:337.3pt;mso-position-horizontal-relative:char;mso-position-vertical-relative:line" coordsize="33391,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">
                <o:lock v:ext="edit" aspectratio="t"/>
                <v:shape id="Picture 32" o:spid="_x0000_s1027" type="#_x0000_t75" alt="An Android screenshot of what appears when recording is complete. Selecting the camera roll opens the video. An arrow is pointing to the camera roll." style="position:absolute;width:30372;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">
                  <v:imagedata r:id="rId24" o:title="An Android screenshot of what appears when recording is complete. Selecting the camera roll opens the video. An arrow is pointing to the camera roll"/>
                  <v:path arrowok="t"/>
                </v:shape>
                <v:shape id="Right Arrow 7" o:spid="_x0000_s1028" type="#_x0000_t13" alt="Decorative arrow" style="position:absolute;left:8191;top:45243;width:25200;height:1800;rotation:140994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" adj="20829" fillcolor="#001f6f" strokecolor="#001f6f" strokeweight="1pt"/>
                <w10:anchorlock/>
              </v:group>
            </w:pict>
          </mc:Fallback>
        </mc:AlternateContent>
      </w:r>
    </w:p>
    <w:p w14:paraId="0E1EAD2C" w14:textId="77777777" w:rsidR="00403EC2" w:rsidRDefault="00403EC2">
      <w:pPr>
        <w:rPr>
          <w:rFonts w:eastAsiaTheme="majorEastAsia" w:cstheme="majorBidi"/>
          <w:b/>
          <w:iCs/>
          <w:sz w:val="28"/>
        </w:rPr>
      </w:pPr>
      <w:r>
        <w:br w:type="page"/>
      </w:r>
    </w:p>
    <w:p w14:paraId="736086FF" w14:textId="182993FA" w:rsidR="0043507B" w:rsidRDefault="0043507B" w:rsidP="0044704D">
      <w:pPr>
        <w:pStyle w:val="Heading4"/>
        <w:spacing w:before="0"/>
      </w:pPr>
      <w:r>
        <w:lastRenderedPageBreak/>
        <w:t>Step 6</w:t>
      </w:r>
    </w:p>
    <w:p w14:paraId="5927D45B" w14:textId="047607A1" w:rsidR="0043507B" w:rsidRDefault="00E34776" w:rsidP="0043507B">
      <w:r>
        <w:t>Select</w:t>
      </w:r>
      <w:r w:rsidR="0043507B">
        <w:t xml:space="preserve"> th</w:t>
      </w:r>
      <w:r w:rsidR="00F67BCF">
        <w:t>e ‘share’ icon</w:t>
      </w:r>
      <w:r w:rsidR="0043507B">
        <w:t>.</w:t>
      </w:r>
    </w:p>
    <w:p w14:paraId="24AFF3DA" w14:textId="196CD035" w:rsidR="009327AD" w:rsidRDefault="009327AD" w:rsidP="0043507B">
      <w:r>
        <w:rPr>
          <w:noProof/>
          <w:lang w:eastAsia="en-AU"/>
        </w:rPr>
        <mc:AlternateContent>
          <mc:Choice Requires="wpg">
            <w:drawing>
              <wp:inline distT="0" distB="0" distL="0" distR="0" wp14:anchorId="0D16235C" wp14:editId="474F0DAA">
                <wp:extent cx="3798625" cy="4284000"/>
                <wp:effectExtent l="0" t="0" r="0" b="2540"/>
                <wp:docPr id="40" name="Group 40" descr="Decorative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98625" cy="4284000"/>
                          <a:chOff x="0" y="0"/>
                          <a:chExt cx="4535250" cy="5113655"/>
                        </a:xfrm>
                      </wpg:grpSpPr>
                      <pic:pic xmlns:pic="http://schemas.openxmlformats.org/drawingml/2006/picture">
                        <pic:nvPicPr>
                          <pic:cNvPr id="33" name="Picture 33" descr="An iPhone screenshot of what appears when the recorded video is opened. An arrow is pointing to the 'share' icon. "/>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036570" cy="5113655"/>
                          </a:xfrm>
                          <a:prstGeom prst="rect">
                            <a:avLst/>
                          </a:prstGeom>
                          <a:ln>
                            <a:noFill/>
                          </a:ln>
                          <a:extLst>
                            <a:ext uri="{53640926-AAD7-44D8-BBD7-CCE9431645EC}">
                              <a14:shadowObscured xmlns:a14="http://schemas.microsoft.com/office/drawing/2010/main"/>
                            </a:ext>
                          </a:extLst>
                        </pic:spPr>
                      </pic:pic>
                      <wps:wsp>
                        <wps:cNvPr id="9" name="Right Arrow 9" descr="Decorative arrow"/>
                        <wps:cNvSpPr/>
                        <wps:spPr>
                          <a:xfrm rot="20722845" flipH="1">
                            <a:off x="1619250" y="4371975"/>
                            <a:ext cx="2916000" cy="179705"/>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1D2DA4" id="Group 40" o:spid="_x0000_s1026" alt="Decorative &#10;" style="width:299.1pt;height:337.3pt;mso-position-horizontal-relative:char;mso-position-vertical-relative:line" coordsize="45352,51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">
                <o:lock v:ext="edit" aspectratio="t"/>
                <v:shape id="Picture 33" o:spid="_x0000_s1027" type="#_x0000_t75" alt="An iPhone screenshot of what appears when the recorded video is opened. An arrow is pointing to the 'share' icon. " style="position:absolute;width:30365;height:5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">
                  <v:imagedata r:id="rId26" o:title="An iPhone screenshot of what appears when the recorded video is opened. An arrow is pointing to the 'share' icon"/>
                  <v:path arrowok="t"/>
                </v:shape>
                <v:shape id="Right Arrow 9" o:spid="_x0000_s1028" type="#_x0000_t13" alt="Decorative arrow" style="position:absolute;left:16192;top:43719;width:29160;height:1797;rotation:9580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" adj="20934" fillcolor="#001f6f" strokecolor="#001f6f" strokeweight="1pt"/>
                <w10:anchorlock/>
              </v:group>
            </w:pict>
          </mc:Fallback>
        </mc:AlternateContent>
      </w:r>
    </w:p>
    <w:p w14:paraId="4BD3BDC8" w14:textId="77777777" w:rsidR="00403EC2" w:rsidRDefault="00403EC2">
      <w:pPr>
        <w:rPr>
          <w:rFonts w:eastAsiaTheme="majorEastAsia" w:cstheme="majorBidi"/>
          <w:b/>
          <w:iCs/>
          <w:sz w:val="28"/>
        </w:rPr>
      </w:pPr>
      <w:r>
        <w:br w:type="page"/>
      </w:r>
    </w:p>
    <w:p w14:paraId="72541D8C" w14:textId="46F54E90" w:rsidR="0043507B" w:rsidRDefault="0043507B" w:rsidP="0044704D">
      <w:pPr>
        <w:pStyle w:val="Heading4"/>
      </w:pPr>
      <w:r>
        <w:lastRenderedPageBreak/>
        <w:t>Step 7</w:t>
      </w:r>
    </w:p>
    <w:p w14:paraId="1FFE7AB3" w14:textId="3F0F5AD8" w:rsidR="0043507B" w:rsidRDefault="0043507B" w:rsidP="0043507B">
      <w:r>
        <w:t xml:space="preserve">The </w:t>
      </w:r>
      <w:r w:rsidR="00BF4A80">
        <w:t xml:space="preserve">‘share’ </w:t>
      </w:r>
      <w:r>
        <w:t xml:space="preserve">icon will lead you to this screen. </w:t>
      </w:r>
      <w:r w:rsidR="00E34776">
        <w:t>Select</w:t>
      </w:r>
      <w:r>
        <w:t xml:space="preserve"> the ‘mail’ icon.</w:t>
      </w:r>
    </w:p>
    <w:p w14:paraId="7158417F" w14:textId="15F7FF2A" w:rsidR="009327AD" w:rsidRDefault="009327AD" w:rsidP="0043507B">
      <w:r>
        <w:rPr>
          <w:noProof/>
          <w:lang w:eastAsia="en-AU"/>
        </w:rPr>
        <mc:AlternateContent>
          <mc:Choice Requires="wpg">
            <w:drawing>
              <wp:inline distT="0" distB="0" distL="0" distR="0" wp14:anchorId="435BC25F" wp14:editId="6092485D">
                <wp:extent cx="2727480" cy="4284000"/>
                <wp:effectExtent l="0" t="0" r="0" b="2540"/>
                <wp:docPr id="41" name="Group 41"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27480" cy="4284000"/>
                          <a:chOff x="0" y="0"/>
                          <a:chExt cx="3436650" cy="5399405"/>
                        </a:xfrm>
                      </wpg:grpSpPr>
                      <pic:pic xmlns:pic="http://schemas.openxmlformats.org/drawingml/2006/picture">
                        <pic:nvPicPr>
                          <pic:cNvPr id="34" name="Picture 34" descr="An Android screenshot of what appears after the share icon is selected. The video file is selected and there are options for where the video can be shared such as messages, mail and facebook to select. An arrow is pointing to 'mail'"/>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037205" cy="5399405"/>
                          </a:xfrm>
                          <a:prstGeom prst="rect">
                            <a:avLst/>
                          </a:prstGeom>
                        </pic:spPr>
                      </pic:pic>
                      <wps:wsp>
                        <wps:cNvPr id="10" name="Right Arrow 10" descr="Decorative arrow"/>
                        <wps:cNvSpPr>
                          <a:spLocks noChangeAspect="1"/>
                        </wps:cNvSpPr>
                        <wps:spPr>
                          <a:xfrm rot="20309156" flipH="1">
                            <a:off x="628650" y="3819525"/>
                            <a:ext cx="2808000" cy="179705"/>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1E5F3F" id="Group 41" o:spid="_x0000_s1026" alt="Decorative" style="width:214.75pt;height:337.3pt;mso-position-horizontal-relative:char;mso-position-vertical-relative:line" coordsize="34366,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">
                <o:lock v:ext="edit" aspectratio="t"/>
                <v:shape id="Picture 34" o:spid="_x0000_s1027" type="#_x0000_t75" alt="An Android screenshot of what appears after the share icon is selected. The video file is selected and there are options for where the video can be shared such as messages, mail and facebook to select. An arrow is pointing to 'mail'" style="position:absolute;width:30372;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">
                  <v:imagedata r:id="rId28" o:title="An Android screenshot of what appears after the share icon is selected. The video file is selected and there are options for where the video can be shared such as messages, mail and facebook to select"/>
                  <v:path arrowok="t"/>
                </v:shape>
                <v:shape id="Right Arrow 10" o:spid="_x0000_s1028" type="#_x0000_t13" alt="Decorative arrow" style="position:absolute;left:6286;top:38195;width:28080;height:1797;rotation:140994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" adj="20909" fillcolor="#001f6f" strokecolor="#001f6f" strokeweight="1pt">
                  <v:path arrowok="t"/>
                  <o:lock v:ext="edit" aspectratio="t"/>
                </v:shape>
                <w10:anchorlock/>
              </v:group>
            </w:pict>
          </mc:Fallback>
        </mc:AlternateContent>
      </w:r>
    </w:p>
    <w:p w14:paraId="24EE8126" w14:textId="77777777" w:rsidR="00403EC2" w:rsidRDefault="00403EC2">
      <w:pPr>
        <w:rPr>
          <w:rFonts w:eastAsiaTheme="majorEastAsia" w:cstheme="majorBidi"/>
          <w:b/>
          <w:iCs/>
          <w:sz w:val="28"/>
        </w:rPr>
      </w:pPr>
      <w:r>
        <w:br w:type="page"/>
      </w:r>
    </w:p>
    <w:p w14:paraId="3E186562" w14:textId="609DE888" w:rsidR="0043507B" w:rsidRDefault="0043507B" w:rsidP="0043507B">
      <w:pPr>
        <w:pStyle w:val="Heading4"/>
      </w:pPr>
      <w:r>
        <w:lastRenderedPageBreak/>
        <w:t>Step 8</w:t>
      </w:r>
    </w:p>
    <w:p w14:paraId="48F62396" w14:textId="4B1CF982" w:rsidR="0043507B" w:rsidRDefault="0043507B" w:rsidP="0043507B">
      <w:r>
        <w:t>The ‘mail’ icon will lead you to this screen. Send the video to your personal email address.</w:t>
      </w:r>
    </w:p>
    <w:p w14:paraId="48447731" w14:textId="1A50B818" w:rsidR="009327AD" w:rsidRDefault="009327AD" w:rsidP="0043507B">
      <w:bookmarkStart w:id="6" w:name="_GoBack"/>
      <w:r>
        <w:rPr>
          <w:noProof/>
          <w:lang w:eastAsia="en-AU"/>
        </w:rPr>
        <mc:AlternateContent>
          <mc:Choice Requires="wpg">
            <w:drawing>
              <wp:inline distT="0" distB="0" distL="0" distR="0" wp14:anchorId="48670491" wp14:editId="6123B197">
                <wp:extent cx="5234039" cy="4284000"/>
                <wp:effectExtent l="0" t="0" r="24130" b="2540"/>
                <wp:docPr id="42" name="Group 42" descr="Decorativ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34039" cy="4284000"/>
                          <a:chOff x="0" y="0"/>
                          <a:chExt cx="4213792" cy="3447415"/>
                        </a:xfrm>
                      </wpg:grpSpPr>
                      <pic:pic xmlns:pic="http://schemas.openxmlformats.org/drawingml/2006/picture">
                        <pic:nvPicPr>
                          <pic:cNvPr id="35" name="Picture 35" descr="An Android screenshot of what appears  when the 'mail' icon is selected. An arrow is pointing to where an email address is typed. "/>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976245" cy="3447415"/>
                          </a:xfrm>
                          <a:prstGeom prst="rect">
                            <a:avLst/>
                          </a:prstGeom>
                          <a:ln>
                            <a:noFill/>
                          </a:ln>
                          <a:extLst>
                            <a:ext uri="{53640926-AAD7-44D8-BBD7-CCE9431645EC}">
                              <a14:shadowObscured xmlns:a14="http://schemas.microsoft.com/office/drawing/2010/main"/>
                            </a:ext>
                          </a:extLst>
                        </pic:spPr>
                      </pic:pic>
                      <wps:wsp>
                        <wps:cNvPr id="11" name="Right Arrow 11" descr="Decorative arrow"/>
                        <wps:cNvSpPr/>
                        <wps:spPr>
                          <a:xfrm flipH="1">
                            <a:off x="2917792" y="1167793"/>
                            <a:ext cx="1296000" cy="180000"/>
                          </a:xfrm>
                          <a:prstGeom prst="rightArrow">
                            <a:avLst/>
                          </a:prstGeom>
                          <a:solidFill>
                            <a:srgbClr val="001F6F"/>
                          </a:solidFill>
                          <a:ln>
                            <a:solidFill>
                              <a:srgbClr val="001F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060D1D" id="Group 42" o:spid="_x0000_s1026" alt="Decorative" style="width:412.15pt;height:337.3pt;mso-position-horizontal-relative:char;mso-position-vertical-relative:line" coordsize="42137,3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">
                <o:lock v:ext="edit" aspectratio="t"/>
                <v:shape id="Picture 35" o:spid="_x0000_s1027" type="#_x0000_t75" alt="An Android screenshot of what appears  when the 'mail' icon is selected. An arrow is pointing to where an email address is typed. " style="position:absolute;width:29762;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">
                  <v:imagedata r:id="rId30" o:title="An Android screenshot of what appears  when the 'mail' icon is selected. An arrow is pointing to where an email address is typed"/>
                  <v:path arrowok="t"/>
                </v:shape>
                <v:shape id="Right Arrow 11" o:spid="_x0000_s1028" type="#_x0000_t13" alt="Decorative arrow" style="position:absolute;left:29177;top:11677;width:1296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" adj="20100" fillcolor="#001f6f" strokecolor="#001f6f" strokeweight="1pt"/>
                <w10:anchorlock/>
              </v:group>
            </w:pict>
          </mc:Fallback>
        </mc:AlternateContent>
      </w:r>
      <w:bookmarkEnd w:id="6"/>
    </w:p>
    <w:p w14:paraId="55B8B3F1" w14:textId="77777777" w:rsidR="0043507B" w:rsidRDefault="0043507B" w:rsidP="0043507B">
      <w:pPr>
        <w:pStyle w:val="Heading4"/>
      </w:pPr>
      <w:r>
        <w:t>Step 9</w:t>
      </w:r>
    </w:p>
    <w:p w14:paraId="29DC19F7" w14:textId="77777777" w:rsidR="0043507B" w:rsidRDefault="0043507B" w:rsidP="0043507B">
      <w:r>
        <w:t>Open the email on your personal computer.</w:t>
      </w:r>
    </w:p>
    <w:p w14:paraId="7BDCE468" w14:textId="77777777" w:rsidR="0043507B" w:rsidRDefault="0043507B" w:rsidP="0043507B">
      <w:pPr>
        <w:pStyle w:val="Heading4"/>
      </w:pPr>
      <w:r>
        <w:t>Step 10</w:t>
      </w:r>
    </w:p>
    <w:p w14:paraId="64335527" w14:textId="77777777" w:rsidR="0043507B" w:rsidRDefault="0043507B" w:rsidP="0043507B">
      <w:r>
        <w:t>Save the video attachment to your personal computer.</w:t>
      </w:r>
    </w:p>
    <w:p w14:paraId="20569E40" w14:textId="77777777" w:rsidR="0043507B" w:rsidRDefault="0043507B" w:rsidP="0043507B">
      <w:pPr>
        <w:pStyle w:val="Heading4"/>
      </w:pPr>
      <w:r>
        <w:t>Step 11</w:t>
      </w:r>
    </w:p>
    <w:p w14:paraId="500559B3" w14:textId="1F98437C" w:rsidR="00E85CD3" w:rsidRPr="00FA249C" w:rsidRDefault="00FA249C" w:rsidP="00E85CD3">
      <w:pPr>
        <w:rPr>
          <w:b/>
        </w:rPr>
      </w:pPr>
      <w:r>
        <w:t xml:space="preserve">For instruction regarding the submission of assessments refer to the document </w:t>
      </w:r>
      <w:r w:rsidRPr="00481937">
        <w:rPr>
          <w:b/>
        </w:rPr>
        <w:t>How to submit assessments in the LMS</w:t>
      </w:r>
      <w:r>
        <w:rPr>
          <w:b/>
        </w:rPr>
        <w:t>.</w:t>
      </w:r>
    </w:p>
    <w:p w14:paraId="3CE79C43" w14:textId="321A3937" w:rsidR="00B26100" w:rsidRDefault="00B26100">
      <w:r>
        <w:br w:type="page"/>
      </w:r>
    </w:p>
    <w:p w14:paraId="61D39BEC" w14:textId="03351F4E" w:rsidR="00B26100" w:rsidRDefault="00B26100" w:rsidP="00B26100">
      <w:pPr>
        <w:pStyle w:val="Heading3"/>
      </w:pPr>
      <w:r>
        <w:lastRenderedPageBreak/>
        <w:t>Recording a video using a webcam</w:t>
      </w:r>
    </w:p>
    <w:p w14:paraId="27FEA158" w14:textId="409FD1A4" w:rsidR="00E5566A" w:rsidRDefault="00E5566A" w:rsidP="00E5566A">
      <w:pPr>
        <w:pStyle w:val="Heading4"/>
      </w:pPr>
      <w:r>
        <w:t>Instructions</w:t>
      </w:r>
    </w:p>
    <w:p w14:paraId="7B8682E1" w14:textId="70BB0C15" w:rsidR="00062F80" w:rsidRPr="00062F80" w:rsidRDefault="00062F80" w:rsidP="00062F80">
      <w:pPr>
        <w:rPr>
          <w:rFonts w:ascii="Calibri" w:hAnsi="Calibri"/>
          <w:sz w:val="22"/>
        </w:rPr>
      </w:pPr>
      <w:r>
        <w:t>Before starting your video, do a test video of yourself speaking and play it back. Did you hear yourself clearly? If the answer is yes, go ahead and make your video. If you didn’t hear yourself clearly, you will need to place the microphone closer so that it picks up your voice. Once this is done, record your video</w:t>
      </w:r>
    </w:p>
    <w:p w14:paraId="117F628A" w14:textId="77777777" w:rsidR="00062F80" w:rsidRDefault="00062F80" w:rsidP="00062F80">
      <w:r>
        <w:t>Prior to recording your video ensure your device has:</w:t>
      </w:r>
    </w:p>
    <w:p w14:paraId="5EF3F371" w14:textId="319CD41B" w:rsidR="00062F80" w:rsidRDefault="00062F80" w:rsidP="00062F80">
      <w:pPr>
        <w:pStyle w:val="ListParagraph"/>
      </w:pPr>
      <w:r w:rsidRPr="00F13FC5">
        <w:t>plenty of storage space</w:t>
      </w:r>
    </w:p>
    <w:p w14:paraId="4FCF0F71" w14:textId="6881EE84" w:rsidR="00062F80" w:rsidRDefault="00062F80" w:rsidP="00062F80">
      <w:pPr>
        <w:pStyle w:val="ListParagraph"/>
      </w:pPr>
      <w:r>
        <w:t>sufficient battery</w:t>
      </w:r>
    </w:p>
    <w:p w14:paraId="0A737F68" w14:textId="77777777" w:rsidR="00D27324" w:rsidRDefault="00D27324" w:rsidP="00E5566A">
      <w:pPr>
        <w:pStyle w:val="Heading5"/>
      </w:pPr>
      <w:r>
        <w:t>Step 1</w:t>
      </w:r>
    </w:p>
    <w:p w14:paraId="0BEB6A8A" w14:textId="4A3C03CC" w:rsidR="00D27324" w:rsidRDefault="00D27324" w:rsidP="00D27324">
      <w:r>
        <w:t>Go to ‘camera’ on your device</w:t>
      </w:r>
    </w:p>
    <w:p w14:paraId="7B6A72D6" w14:textId="2650EC0E" w:rsidR="00BB1761" w:rsidRDefault="00BB1761" w:rsidP="00D27324">
      <w:r>
        <w:rPr>
          <w:noProof/>
          <w:lang w:eastAsia="en-AU"/>
        </w:rPr>
        <mc:AlternateContent>
          <mc:Choice Requires="wpg">
            <w:drawing>
              <wp:inline distT="0" distB="0" distL="0" distR="0" wp14:anchorId="7CB542D6" wp14:editId="627E141E">
                <wp:extent cx="5840775" cy="3527425"/>
                <wp:effectExtent l="0" t="0" r="26670" b="0"/>
                <wp:docPr id="43" name="Group 43" descr="Decorative"/>
                <wp:cNvGraphicFramePr/>
                <a:graphic xmlns:a="http://schemas.openxmlformats.org/drawingml/2006/main">
                  <a:graphicData uri="http://schemas.microsoft.com/office/word/2010/wordprocessingGroup">
                    <wpg:wgp>
                      <wpg:cNvGrpSpPr/>
                      <wpg:grpSpPr>
                        <a:xfrm>
                          <a:off x="0" y="0"/>
                          <a:ext cx="5840775" cy="3527425"/>
                          <a:chOff x="0" y="0"/>
                          <a:chExt cx="5840775" cy="3527425"/>
                        </a:xfrm>
                      </wpg:grpSpPr>
                      <pic:pic xmlns:pic="http://schemas.openxmlformats.org/drawingml/2006/picture">
                        <pic:nvPicPr>
                          <pic:cNvPr id="44" name="Picture 44" descr="A computer screenshot of the camera application. An arrow is pointing to the camera application. "/>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427980" cy="3527425"/>
                          </a:xfrm>
                          <a:prstGeom prst="rect">
                            <a:avLst/>
                          </a:prstGeom>
                          <a:noFill/>
                          <a:ln>
                            <a:noFill/>
                          </a:ln>
                          <a:extLst>
                            <a:ext uri="{53640926-AAD7-44D8-BBD7-CCE9431645EC}">
                              <a14:shadowObscured xmlns:a14="http://schemas.microsoft.com/office/drawing/2010/main"/>
                            </a:ext>
                          </a:extLst>
                        </pic:spPr>
                      </pic:pic>
                      <wps:wsp>
                        <wps:cNvPr id="13" name="Right Arrow 13" descr="Decorative arrow"/>
                        <wps:cNvSpPr/>
                        <wps:spPr>
                          <a:xfrm flipH="1">
                            <a:off x="1628775" y="1838325"/>
                            <a:ext cx="4212000" cy="180000"/>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DDFCC4" id="Group 43" o:spid="_x0000_s1026" alt="Decorative" style="width:459.9pt;height:277.75pt;mso-position-horizontal-relative:char;mso-position-vertical-relative:line" coordsize="58407,35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">
                <v:shape id="Picture 44" o:spid="_x0000_s1027" type="#_x0000_t75" alt="A computer screenshot of the camera application. An arrow is pointing to the camera application. " style="position:absolute;width:54279;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">
                  <v:imagedata r:id="rId32" o:title="A computer screenshot of the camera application. An arrow is pointing to the camera application"/>
                  <v:path arrowok="t"/>
                </v:shape>
                <v:shape id="Right Arrow 13" o:spid="_x0000_s1028" type="#_x0000_t13" alt="Decorative arrow" style="position:absolute;left:16287;top:18383;width:4212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" adj="21138" fillcolor="#26cad3" strokecolor="#26cad3" strokeweight="1pt"/>
                <w10:anchorlock/>
              </v:group>
            </w:pict>
          </mc:Fallback>
        </mc:AlternateContent>
      </w:r>
    </w:p>
    <w:p w14:paraId="2A821F88" w14:textId="77777777" w:rsidR="00BB1761" w:rsidRDefault="00BB1761">
      <w:pPr>
        <w:rPr>
          <w:rFonts w:eastAsiaTheme="majorEastAsia" w:cstheme="majorBidi"/>
          <w:b/>
          <w:color w:val="001F6F"/>
          <w:szCs w:val="24"/>
        </w:rPr>
      </w:pPr>
      <w:r>
        <w:br w:type="page"/>
      </w:r>
    </w:p>
    <w:p w14:paraId="2783C336" w14:textId="32EC338B" w:rsidR="00D27324" w:rsidRDefault="00D27324" w:rsidP="00E5566A">
      <w:pPr>
        <w:pStyle w:val="Heading5"/>
      </w:pPr>
      <w:r>
        <w:lastRenderedPageBreak/>
        <w:t>Step 2</w:t>
      </w:r>
    </w:p>
    <w:p w14:paraId="04E4B43B" w14:textId="3FCF0D12" w:rsidR="00D27324" w:rsidRDefault="00891DFD" w:rsidP="00D27324">
      <w:r>
        <w:t>Select</w:t>
      </w:r>
      <w:r w:rsidR="00D27324">
        <w:t xml:space="preserve"> the ‘video’ function</w:t>
      </w:r>
    </w:p>
    <w:p w14:paraId="20F7AE09" w14:textId="2C248A42" w:rsidR="00BB1761" w:rsidRDefault="00BB1761" w:rsidP="00D27324">
      <w:r>
        <w:rPr>
          <w:noProof/>
          <w:lang w:eastAsia="en-AU"/>
        </w:rPr>
        <mc:AlternateContent>
          <mc:Choice Requires="wpg">
            <w:drawing>
              <wp:inline distT="0" distB="0" distL="0" distR="0" wp14:anchorId="563995CA" wp14:editId="5FA86C16">
                <wp:extent cx="6408675" cy="2927985"/>
                <wp:effectExtent l="0" t="0" r="0" b="5715"/>
                <wp:docPr id="48" name="Group 48" descr="Decorative"/>
                <wp:cNvGraphicFramePr/>
                <a:graphic xmlns:a="http://schemas.openxmlformats.org/drawingml/2006/main">
                  <a:graphicData uri="http://schemas.microsoft.com/office/word/2010/wordprocessingGroup">
                    <wpg:wgp>
                      <wpg:cNvGrpSpPr/>
                      <wpg:grpSpPr>
                        <a:xfrm>
                          <a:off x="0" y="0"/>
                          <a:ext cx="6408675" cy="2927985"/>
                          <a:chOff x="0" y="0"/>
                          <a:chExt cx="6408675" cy="2927985"/>
                        </a:xfrm>
                      </wpg:grpSpPr>
                      <pic:pic xmlns:pic="http://schemas.openxmlformats.org/drawingml/2006/picture">
                        <pic:nvPicPr>
                          <pic:cNvPr id="45" name="Picture 45" descr="A computer screenshot of what appears when the camera application is opened. An arrow is pointing to the Video function."/>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471795" cy="2927985"/>
                          </a:xfrm>
                          <a:prstGeom prst="rect">
                            <a:avLst/>
                          </a:prstGeom>
                          <a:ln>
                            <a:noFill/>
                          </a:ln>
                          <a:extLst>
                            <a:ext uri="{53640926-AAD7-44D8-BBD7-CCE9431645EC}">
                              <a14:shadowObscured xmlns:a14="http://schemas.microsoft.com/office/drawing/2010/main"/>
                            </a:ext>
                          </a:extLst>
                        </pic:spPr>
                      </pic:pic>
                      <wps:wsp>
                        <wps:cNvPr id="46" name="Right Arrow 46" descr="Decorative arrow"/>
                        <wps:cNvSpPr/>
                        <wps:spPr>
                          <a:xfrm rot="19692537" flipH="1">
                            <a:off x="5400675" y="857250"/>
                            <a:ext cx="1008000" cy="180000"/>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DA4302" id="Group 48" o:spid="_x0000_s1026" alt="Decorative" style="width:504.6pt;height:230.55pt;mso-position-horizontal-relative:char;mso-position-vertical-relative:line" coordsize="64086,29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">
                <v:shape id="Picture 45" o:spid="_x0000_s1027" type="#_x0000_t75" alt="A computer screenshot of what appears when the camera application is opened. An arrow is pointing to the Video function." style="position:absolute;width:54717;height:2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">
                  <v:imagedata r:id="rId34" o:title="A computer screenshot of what appears when the camera application is opened. An arrow is pointing to the Video function"/>
                  <v:path arrowok="t"/>
                </v:shape>
                <v:shape id="Right Arrow 46" o:spid="_x0000_s1028" type="#_x0000_t13" alt="Decorative arrow" style="position:absolute;left:54006;top:8572;width:10080;height:1800;rotation:208345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" adj="19671" fillcolor="#26cad3" strokecolor="#26cad3" strokeweight="1pt"/>
                <w10:anchorlock/>
              </v:group>
            </w:pict>
          </mc:Fallback>
        </mc:AlternateContent>
      </w:r>
    </w:p>
    <w:p w14:paraId="010AE496" w14:textId="3A7B49CC" w:rsidR="00D27324" w:rsidRDefault="00D27324" w:rsidP="00E5566A">
      <w:pPr>
        <w:pStyle w:val="Heading5"/>
      </w:pPr>
      <w:r>
        <w:t>Step 3</w:t>
      </w:r>
    </w:p>
    <w:p w14:paraId="26CAF393" w14:textId="3AD23C00" w:rsidR="00EC338E" w:rsidRPr="00EC338E" w:rsidRDefault="00EC338E" w:rsidP="00EC338E">
      <w:r>
        <w:t>Select the ‘video’ icon to start recording</w:t>
      </w:r>
    </w:p>
    <w:p w14:paraId="1717CABD" w14:textId="509592A6" w:rsidR="00BB1761" w:rsidRDefault="00891DFD" w:rsidP="00D27324">
      <w:r w:rsidRPr="000133A7">
        <w:rPr>
          <w:noProof/>
          <w:color w:val="26CAD3"/>
          <w:lang w:eastAsia="en-AU"/>
        </w:rPr>
        <mc:AlternateContent>
          <mc:Choice Requires="wpg">
            <w:drawing>
              <wp:inline distT="0" distB="0" distL="0" distR="0" wp14:anchorId="08107004" wp14:editId="1CD10EED">
                <wp:extent cx="6407150" cy="3067050"/>
                <wp:effectExtent l="0" t="0" r="0" b="0"/>
                <wp:docPr id="18" name="Group 18" descr="Decorative"/>
                <wp:cNvGraphicFramePr/>
                <a:graphic xmlns:a="http://schemas.openxmlformats.org/drawingml/2006/main">
                  <a:graphicData uri="http://schemas.microsoft.com/office/word/2010/wordprocessingGroup">
                    <wpg:wgp>
                      <wpg:cNvGrpSpPr/>
                      <wpg:grpSpPr>
                        <a:xfrm>
                          <a:off x="0" y="0"/>
                          <a:ext cx="6407150" cy="3067050"/>
                          <a:chOff x="0" y="0"/>
                          <a:chExt cx="6407550" cy="3067050"/>
                        </a:xfrm>
                      </wpg:grpSpPr>
                      <pic:pic xmlns:pic="http://schemas.openxmlformats.org/drawingml/2006/picture">
                        <pic:nvPicPr>
                          <pic:cNvPr id="47" name="Picture 47" descr="A computer screenshot of what appears when the word video is selected. Selecting the video icon on a computuer will start the video recording. An arrow is pointing to the record button. "/>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731510" cy="3067050"/>
                          </a:xfrm>
                          <a:prstGeom prst="rect">
                            <a:avLst/>
                          </a:prstGeom>
                          <a:ln>
                            <a:noFill/>
                          </a:ln>
                          <a:extLst>
                            <a:ext uri="{53640926-AAD7-44D8-BBD7-CCE9431645EC}">
                              <a14:shadowObscured xmlns:a14="http://schemas.microsoft.com/office/drawing/2010/main"/>
                            </a:ext>
                          </a:extLst>
                        </pic:spPr>
                      </pic:pic>
                      <wps:wsp>
                        <wps:cNvPr id="49" name="Right Arrow 49" descr="Decorative arrow"/>
                        <wps:cNvSpPr/>
                        <wps:spPr>
                          <a:xfrm rot="19692537" flipH="1">
                            <a:off x="5543550" y="1181098"/>
                            <a:ext cx="864000" cy="180000"/>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40FDB3" id="Group 18" o:spid="_x0000_s1026" alt="Decorative" style="width:504.5pt;height:241.5pt;mso-position-horizontal-relative:char;mso-position-vertical-relative:line" coordsize="64075,3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">
                <v:shape id="Picture 47" o:spid="_x0000_s1027" type="#_x0000_t75" alt="A computer screenshot of what appears when the word video is selected. Selecting the video icon on a computuer will start the video recording. An arrow is pointing to the record button. " style="position:absolute;width:5731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">
                  <v:imagedata r:id="rId36" o:title="A computer screenshot of what appears when the word video is selected. Selecting the video icon on a computuer will start the video recording. An arrow is pointing to the record button"/>
                  <v:path arrowok="t"/>
                </v:shape>
                <v:shape id="Right Arrow 49" o:spid="_x0000_s1028" type="#_x0000_t13" alt="Decorative arrow" style="position:absolute;left:55435;top:11810;width:8640;height:1800;rotation:208345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" adj="19350" fillcolor="#26cad3" strokecolor="#26cad3" strokeweight="1pt"/>
                <w10:anchorlock/>
              </v:group>
            </w:pict>
          </mc:Fallback>
        </mc:AlternateContent>
      </w:r>
    </w:p>
    <w:p w14:paraId="333B0E7D" w14:textId="77777777" w:rsidR="00BB1761" w:rsidRDefault="00BB1761">
      <w:pPr>
        <w:rPr>
          <w:rFonts w:eastAsiaTheme="majorEastAsia" w:cstheme="majorBidi"/>
          <w:b/>
          <w:color w:val="001F6F"/>
          <w:szCs w:val="24"/>
        </w:rPr>
      </w:pPr>
      <w:r>
        <w:br w:type="page"/>
      </w:r>
    </w:p>
    <w:p w14:paraId="278858C5" w14:textId="15FD588E" w:rsidR="00D27324" w:rsidRDefault="00D27324" w:rsidP="00E5566A">
      <w:pPr>
        <w:pStyle w:val="Heading5"/>
      </w:pPr>
      <w:r w:rsidRPr="00E5566A">
        <w:lastRenderedPageBreak/>
        <w:t>Step</w:t>
      </w:r>
      <w:r>
        <w:t xml:space="preserve"> 4</w:t>
      </w:r>
    </w:p>
    <w:p w14:paraId="34C23C18" w14:textId="5BA82E92" w:rsidR="00D27324" w:rsidRDefault="00891DFD" w:rsidP="00D27324">
      <w:r>
        <w:t xml:space="preserve">Select </w:t>
      </w:r>
      <w:r w:rsidR="00093983">
        <w:t xml:space="preserve">to </w:t>
      </w:r>
      <w:r w:rsidR="00D27324">
        <w:t>stop recording.</w:t>
      </w:r>
    </w:p>
    <w:p w14:paraId="15C8BFAB" w14:textId="71FB9EDC" w:rsidR="00BB1761" w:rsidRDefault="00BB1761" w:rsidP="00D27324">
      <w:r>
        <w:rPr>
          <w:noProof/>
          <w:lang w:eastAsia="en-AU"/>
        </w:rPr>
        <mc:AlternateContent>
          <mc:Choice Requires="wpg">
            <w:drawing>
              <wp:inline distT="0" distB="0" distL="0" distR="0" wp14:anchorId="421643F7" wp14:editId="3F0E4772">
                <wp:extent cx="6407549" cy="3028950"/>
                <wp:effectExtent l="0" t="0" r="0" b="0"/>
                <wp:docPr id="58" name="Group 58" descr="Decorative"/>
                <wp:cNvGraphicFramePr/>
                <a:graphic xmlns:a="http://schemas.openxmlformats.org/drawingml/2006/main">
                  <a:graphicData uri="http://schemas.microsoft.com/office/word/2010/wordprocessingGroup">
                    <wpg:wgp>
                      <wpg:cNvGrpSpPr/>
                      <wpg:grpSpPr>
                        <a:xfrm>
                          <a:off x="0" y="0"/>
                          <a:ext cx="6407549" cy="3028950"/>
                          <a:chOff x="0" y="0"/>
                          <a:chExt cx="6407549" cy="3028950"/>
                        </a:xfrm>
                      </wpg:grpSpPr>
                      <pic:pic xmlns:pic="http://schemas.openxmlformats.org/drawingml/2006/picture">
                        <pic:nvPicPr>
                          <pic:cNvPr id="52" name="Picture 52" descr="A computer screenshot of what appears when the video recording is in progress. Selecting the red stop record square on a computuer will stop the video recording. An arrow is pointing to the red stop record square. "/>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wps:wsp>
                        <wps:cNvPr id="53" name="Right Arrow 53" descr="Decorative arrow"/>
                        <wps:cNvSpPr/>
                        <wps:spPr>
                          <a:xfrm rot="19692537" flipH="1">
                            <a:off x="5543549" y="1209675"/>
                            <a:ext cx="864000" cy="180000"/>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D0525B" id="Group 58" o:spid="_x0000_s1026" alt="Decorative" style="width:504.55pt;height:238.5pt;mso-position-horizontal-relative:char;mso-position-vertical-relative:line" coordsize="64075,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">
                <v:shape id="Picture 52" o:spid="_x0000_s1027" type="#_x0000_t75" alt="A computer screenshot of what appears when the video recording is in progress. Selecting the red stop record square on a computuer will stop the video recording. An arrow is pointing to the red stop record square. " style="position:absolute;width:57315;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">
                  <v:imagedata r:id="rId38" o:title="A computer screenshot of what appears when the video recording is in progress. Selecting the red stop record square on a computuer will stop the video recording. An arrow is pointing to the red stop record square"/>
                  <v:path arrowok="t"/>
                </v:shape>
                <v:shape id="Right Arrow 53" o:spid="_x0000_s1028" type="#_x0000_t13" alt="Decorative arrow" style="position:absolute;left:55435;top:12096;width:8640;height:1800;rotation:208345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" adj="19350" fillcolor="#26cad3" strokecolor="#26cad3" strokeweight="1pt"/>
                <w10:anchorlock/>
              </v:group>
            </w:pict>
          </mc:Fallback>
        </mc:AlternateContent>
      </w:r>
    </w:p>
    <w:p w14:paraId="78493061" w14:textId="0468726D" w:rsidR="00D27324" w:rsidRDefault="00D27324" w:rsidP="00E5566A">
      <w:pPr>
        <w:pStyle w:val="Heading5"/>
      </w:pPr>
      <w:r>
        <w:t>Step 5</w:t>
      </w:r>
    </w:p>
    <w:p w14:paraId="2AD1FEBA" w14:textId="6F578B78" w:rsidR="00D27324" w:rsidRDefault="00891DFD" w:rsidP="00D27324">
      <w:r>
        <w:t>Select</w:t>
      </w:r>
      <w:r w:rsidR="00A22C61">
        <w:t xml:space="preserve"> the </w:t>
      </w:r>
      <w:r w:rsidR="00EE18FF">
        <w:t>c</w:t>
      </w:r>
      <w:r w:rsidR="0086458F">
        <w:t>amera roll.</w:t>
      </w:r>
      <w:r w:rsidR="00D27324">
        <w:t xml:space="preserve"> The video will open.</w:t>
      </w:r>
    </w:p>
    <w:p w14:paraId="5CC8A78B" w14:textId="411ED144" w:rsidR="00BB1761" w:rsidRDefault="00C37632" w:rsidP="00D27324">
      <w:r>
        <w:rPr>
          <w:noProof/>
          <w:lang w:eastAsia="en-AU"/>
        </w:rPr>
        <mc:AlternateContent>
          <mc:Choice Requires="wpg">
            <w:drawing>
              <wp:inline distT="0" distB="0" distL="0" distR="0" wp14:anchorId="564F0614" wp14:editId="50D526BB">
                <wp:extent cx="6105525" cy="2899255"/>
                <wp:effectExtent l="0" t="0" r="9525" b="0"/>
                <wp:docPr id="71" name="Group 71" descr="Decorative"/>
                <wp:cNvGraphicFramePr/>
                <a:graphic xmlns:a="http://schemas.openxmlformats.org/drawingml/2006/main">
                  <a:graphicData uri="http://schemas.microsoft.com/office/word/2010/wordprocessingGroup">
                    <wpg:wgp>
                      <wpg:cNvGrpSpPr/>
                      <wpg:grpSpPr>
                        <a:xfrm>
                          <a:off x="0" y="0"/>
                          <a:ext cx="6105525" cy="2899255"/>
                          <a:chOff x="0" y="0"/>
                          <a:chExt cx="6465675" cy="3070225"/>
                        </a:xfrm>
                      </wpg:grpSpPr>
                      <wps:wsp>
                        <wps:cNvPr id="70" name="Right Arrow 70" descr="Decorative arrow"/>
                        <wps:cNvSpPr/>
                        <wps:spPr>
                          <a:xfrm rot="19980163" flipH="1">
                            <a:off x="5781675" y="2695575"/>
                            <a:ext cx="684000" cy="180000"/>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 computer screenshot of what appears when recording is complete. Selecting the camera roll opens the video. An arrow is pointing to the Camera roll."/>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810250" cy="30702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5CB8E06" id="Group 71" o:spid="_x0000_s1026" alt="Decorative" style="width:480.75pt;height:228.3pt;mso-position-horizontal-relative:char;mso-position-vertical-relative:line" coordsize="64656,30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">
                <v:shape id="Right Arrow 70" o:spid="_x0000_s1027" type="#_x0000_t13" alt="Decorative arrow" style="position:absolute;left:57816;top:26955;width:6840;height:1800;rotation:176929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" adj="18758" fillcolor="#26cad3" strokecolor="#26cad3" strokeweight="1pt"/>
                <v:shape id="Picture 50" o:spid="_x0000_s1028" type="#_x0000_t75" alt="A computer screenshot of what appears when recording is complete. Selecting the camera roll opens the video. An arrow is pointing to the Camera roll." style="position:absolute;width:58102;height:3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">
                  <v:imagedata r:id="rId40" o:title="A computer screenshot of what appears when recording is complete. Selecting the camera roll opens the video. An arrow is pointing to the Camera roll"/>
                  <v:path arrowok="t"/>
                </v:shape>
                <w10:anchorlock/>
              </v:group>
            </w:pict>
          </mc:Fallback>
        </mc:AlternateContent>
      </w:r>
    </w:p>
    <w:p w14:paraId="7D4A936E" w14:textId="77777777" w:rsidR="00BB1761" w:rsidRDefault="00BB1761">
      <w:pPr>
        <w:rPr>
          <w:rFonts w:eastAsiaTheme="majorEastAsia" w:cstheme="majorBidi"/>
          <w:b/>
          <w:color w:val="001F6F"/>
          <w:szCs w:val="24"/>
        </w:rPr>
      </w:pPr>
      <w:r>
        <w:br w:type="page"/>
      </w:r>
    </w:p>
    <w:p w14:paraId="288E6CD3" w14:textId="42B6E3B6" w:rsidR="00D27324" w:rsidRDefault="00D27324" w:rsidP="00E5566A">
      <w:pPr>
        <w:pStyle w:val="Heading5"/>
      </w:pPr>
      <w:r>
        <w:lastRenderedPageBreak/>
        <w:t>Step 6</w:t>
      </w:r>
    </w:p>
    <w:p w14:paraId="7AF1AE0B" w14:textId="5E0F711A" w:rsidR="00D27324" w:rsidRDefault="00093983" w:rsidP="00D27324">
      <w:r>
        <w:t>Right click on the video</w:t>
      </w:r>
      <w:r w:rsidR="00456A20">
        <w:t xml:space="preserve"> an</w:t>
      </w:r>
      <w:r w:rsidR="0086458F">
        <w:t>d select ‘</w:t>
      </w:r>
      <w:r w:rsidR="00AE0AA4">
        <w:t>s</w:t>
      </w:r>
      <w:r w:rsidR="00891DFD">
        <w:t xml:space="preserve">ave </w:t>
      </w:r>
      <w:r w:rsidR="0086458F">
        <w:t>as’</w:t>
      </w:r>
      <w:r>
        <w:t xml:space="preserve"> to save the video file</w:t>
      </w:r>
      <w:r w:rsidR="00BF5AC0">
        <w:t xml:space="preserve"> to your personal computer.</w:t>
      </w:r>
    </w:p>
    <w:p w14:paraId="010ABFE7" w14:textId="7AEEAF4F" w:rsidR="00BB1761" w:rsidRDefault="00CE148D" w:rsidP="00D27324">
      <w:r>
        <w:rPr>
          <w:noProof/>
          <w:lang w:eastAsia="en-AU"/>
        </w:rPr>
        <mc:AlternateContent>
          <mc:Choice Requires="wpg">
            <w:drawing>
              <wp:inline distT="0" distB="0" distL="0" distR="0" wp14:anchorId="31E4DA0B" wp14:editId="368D1F10">
                <wp:extent cx="6033349" cy="3057525"/>
                <wp:effectExtent l="0" t="0" r="24765" b="9525"/>
                <wp:docPr id="51" name="Group 51" descr="Decorative"/>
                <wp:cNvGraphicFramePr/>
                <a:graphic xmlns:a="http://schemas.openxmlformats.org/drawingml/2006/main">
                  <a:graphicData uri="http://schemas.microsoft.com/office/word/2010/wordprocessingGroup">
                    <wpg:wgp>
                      <wpg:cNvGrpSpPr/>
                      <wpg:grpSpPr>
                        <a:xfrm>
                          <a:off x="0" y="0"/>
                          <a:ext cx="6033349" cy="3057525"/>
                          <a:chOff x="0" y="0"/>
                          <a:chExt cx="6033349" cy="3057525"/>
                        </a:xfrm>
                      </wpg:grpSpPr>
                      <pic:pic xmlns:pic="http://schemas.openxmlformats.org/drawingml/2006/picture">
                        <pic:nvPicPr>
                          <pic:cNvPr id="55" name="Picture 55" descr="A comptuer screenshot of what appears when opening the video and right clicking the mouse. An arrow is pointing to the drop down menu. "/>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731510" cy="3057525"/>
                          </a:xfrm>
                          <a:prstGeom prst="rect">
                            <a:avLst/>
                          </a:prstGeom>
                          <a:ln>
                            <a:noFill/>
                          </a:ln>
                          <a:extLst>
                            <a:ext uri="{53640926-AAD7-44D8-BBD7-CCE9431645EC}">
                              <a14:shadowObscured xmlns:a14="http://schemas.microsoft.com/office/drawing/2010/main"/>
                            </a:ext>
                          </a:extLst>
                        </pic:spPr>
                      </pic:pic>
                      <wps:wsp>
                        <wps:cNvPr id="2" name="Right Arrow 2" descr="Decorative arrow"/>
                        <wps:cNvSpPr/>
                        <wps:spPr>
                          <a:xfrm flipH="1">
                            <a:off x="2073349" y="1828800"/>
                            <a:ext cx="3960000" cy="169948"/>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32DEC8" id="Group 51" o:spid="_x0000_s1026" alt="Decorative" style="width:475.05pt;height:240.75pt;mso-position-horizontal-relative:char;mso-position-vertical-relative:line" coordsize="60333,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">
                <v:shape id="Picture 55" o:spid="_x0000_s1027" type="#_x0000_t75" alt="A comptuer screenshot of what appears when opening the video and right clicking the mouse. An arrow is pointing to the drop down menu. " style="position:absolute;width:57315;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">
                  <v:imagedata r:id="rId42" o:title="A comptuer screenshot of what appears when opening the video and right clicking the mouse. An arrow is pointing to the drop down menu"/>
                  <v:path arrowok="t"/>
                </v:shape>
                <v:shape id="Right Arrow 2" o:spid="_x0000_s1028" type="#_x0000_t13" alt="Decorative arrow" style="position:absolute;left:20733;top:18288;width:39600;height:1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" adj="21137" fillcolor="#26cad3" strokecolor="#26cad3" strokeweight="1pt"/>
                <w10:anchorlock/>
              </v:group>
            </w:pict>
          </mc:Fallback>
        </mc:AlternateContent>
      </w:r>
    </w:p>
    <w:p w14:paraId="24AEE292" w14:textId="53DA7E90" w:rsidR="00D27324" w:rsidRPr="00C74604" w:rsidRDefault="00C74604" w:rsidP="00D27324">
      <w:r w:rsidRPr="00C74604">
        <w:t>or</w:t>
      </w:r>
    </w:p>
    <w:p w14:paraId="269C19C0" w14:textId="1172D906" w:rsidR="00093983" w:rsidRDefault="00891DFD" w:rsidP="00D27324">
      <w:r>
        <w:t>Select</w:t>
      </w:r>
      <w:r w:rsidR="00093983">
        <w:t xml:space="preserve"> </w:t>
      </w:r>
      <w:r w:rsidR="00CE148D">
        <w:t>‘</w:t>
      </w:r>
      <w:r w:rsidR="00AE0AA4">
        <w:t>s</w:t>
      </w:r>
      <w:r w:rsidR="00CE148D">
        <w:t>ave as’</w:t>
      </w:r>
      <w:r>
        <w:t xml:space="preserve"> from </w:t>
      </w:r>
      <w:r w:rsidR="00093983">
        <w:t xml:space="preserve">the </w:t>
      </w:r>
      <w:r w:rsidR="00CE148D">
        <w:t>‘</w:t>
      </w:r>
      <w:r w:rsidR="00AE0AA4">
        <w:t>s</w:t>
      </w:r>
      <w:r w:rsidR="00CE148D">
        <w:t>ee m</w:t>
      </w:r>
      <w:r>
        <w:t>o</w:t>
      </w:r>
      <w:r w:rsidR="00CE148D">
        <w:t>re’</w:t>
      </w:r>
      <w:r w:rsidR="00BF5AC0">
        <w:t xml:space="preserve"> </w:t>
      </w:r>
      <w:r>
        <w:t>drop down menu</w:t>
      </w:r>
      <w:r w:rsidR="00BF5AC0">
        <w:t xml:space="preserve"> to save the video file to your personal computer.</w:t>
      </w:r>
    </w:p>
    <w:p w14:paraId="53FF9AE7" w14:textId="0C434D26" w:rsidR="00BB1761" w:rsidRDefault="00CE148D" w:rsidP="00D27324">
      <w:r>
        <w:rPr>
          <w:noProof/>
          <w:lang w:eastAsia="en-AU"/>
        </w:rPr>
        <mc:AlternateContent>
          <mc:Choice Requires="wpg">
            <w:drawing>
              <wp:inline distT="0" distB="0" distL="0" distR="0" wp14:anchorId="06E692A8" wp14:editId="556095EF">
                <wp:extent cx="6039377" cy="3228975"/>
                <wp:effectExtent l="0" t="0" r="0" b="9525"/>
                <wp:docPr id="57" name="Group 57" descr="Decorative"/>
                <wp:cNvGraphicFramePr/>
                <a:graphic xmlns:a="http://schemas.openxmlformats.org/drawingml/2006/main">
                  <a:graphicData uri="http://schemas.microsoft.com/office/word/2010/wordprocessingGroup">
                    <wpg:wgp>
                      <wpg:cNvGrpSpPr/>
                      <wpg:grpSpPr>
                        <a:xfrm>
                          <a:off x="0" y="0"/>
                          <a:ext cx="6039377" cy="3228975"/>
                          <a:chOff x="0" y="0"/>
                          <a:chExt cx="6039377" cy="3228975"/>
                        </a:xfrm>
                      </wpg:grpSpPr>
                      <pic:pic xmlns:pic="http://schemas.openxmlformats.org/drawingml/2006/picture">
                        <pic:nvPicPr>
                          <pic:cNvPr id="56" name="Picture 56" descr="A computer screenshot of what appears when opening the video. An arrow is pointing to the 'see more' drop down menu. "/>
                          <pic:cNvPicPr>
                            <a:picLocks noChangeAspect="1"/>
                          </pic:cNvPicPr>
                        </pic:nvPicPr>
                        <pic:blipFill>
                          <a:blip r:embed="rId43" r:link="rId44" cstate="email">
                            <a:extLst>
                              <a:ext uri="{28A0092B-C50C-407E-A947-70E740481C1C}">
                                <a14:useLocalDpi xmlns:a14="http://schemas.microsoft.com/office/drawing/2010/main"/>
                              </a:ext>
                            </a:extLst>
                          </a:blip>
                          <a:srcRect/>
                          <a:stretch>
                            <a:fillRect/>
                          </a:stretch>
                        </pic:blipFill>
                        <pic:spPr bwMode="auto">
                          <a:xfrm>
                            <a:off x="0" y="0"/>
                            <a:ext cx="5734050" cy="3228975"/>
                          </a:xfrm>
                          <a:prstGeom prst="rect">
                            <a:avLst/>
                          </a:prstGeom>
                          <a:noFill/>
                          <a:ln>
                            <a:noFill/>
                          </a:ln>
                        </pic:spPr>
                      </pic:pic>
                      <wps:wsp>
                        <wps:cNvPr id="54" name="Right Arrow 54" descr="Decorative arrow"/>
                        <wps:cNvSpPr/>
                        <wps:spPr>
                          <a:xfrm rot="636478" flipH="1">
                            <a:off x="3519377" y="552893"/>
                            <a:ext cx="2520000" cy="169948"/>
                          </a:xfrm>
                          <a:prstGeom prst="rightArrow">
                            <a:avLst/>
                          </a:prstGeom>
                          <a:solidFill>
                            <a:srgbClr val="26CAD3"/>
                          </a:solidFill>
                          <a:ln>
                            <a:solidFill>
                              <a:srgbClr val="26CA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70B3C1" id="Group 57" o:spid="_x0000_s1026" alt="Decorative" style="width:475.55pt;height:254.25pt;mso-position-horizontal-relative:char;mso-position-vertical-relative:line" coordsize="60393,3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">
                <v:shape id="Picture 56" o:spid="_x0000_s1027" type="#_x0000_t75" alt="A computer screenshot of what appears when opening the video. An arrow is pointing to the 'see more' drop down menu. " style="position:absolute;width:57340;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">
                  <v:imagedata r:id="rId45" r:href="rId46"/>
                  <v:path arrowok="t"/>
                </v:shape>
                <v:shape id="Right Arrow 54" o:spid="_x0000_s1028" type="#_x0000_t13" alt="Decorative arrow" style="position:absolute;left:35193;top:5528;width:25200;height:1700;rotation:-69520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" adj="20872" fillcolor="#26cad3" strokecolor="#26cad3" strokeweight="1pt"/>
                <w10:anchorlock/>
              </v:group>
            </w:pict>
          </mc:Fallback>
        </mc:AlternateContent>
      </w:r>
    </w:p>
    <w:p w14:paraId="68EA80E1" w14:textId="00BA8541" w:rsidR="00D27324" w:rsidRDefault="00A07772" w:rsidP="00E5566A">
      <w:pPr>
        <w:pStyle w:val="Heading5"/>
      </w:pPr>
      <w:r>
        <w:lastRenderedPageBreak/>
        <w:t>Step 7</w:t>
      </w:r>
    </w:p>
    <w:p w14:paraId="236F5A18" w14:textId="36691B9B" w:rsidR="00FA249C" w:rsidRPr="00481937" w:rsidRDefault="00FA249C" w:rsidP="00FA249C">
      <w:pPr>
        <w:rPr>
          <w:b/>
        </w:rPr>
      </w:pPr>
      <w:r>
        <w:t>For in</w:t>
      </w:r>
      <w:r w:rsidR="00FF6BAB">
        <w:t>formation about</w:t>
      </w:r>
      <w:r>
        <w:t xml:space="preserve"> </w:t>
      </w:r>
      <w:r w:rsidR="00FF6BAB">
        <w:t>submitting</w:t>
      </w:r>
      <w:r>
        <w:t xml:space="preserve"> assessments refer to the document </w:t>
      </w:r>
      <w:r w:rsidRPr="00481937">
        <w:rPr>
          <w:b/>
        </w:rPr>
        <w:t>How to submit assessments in the LMS</w:t>
      </w:r>
      <w:r>
        <w:rPr>
          <w:b/>
        </w:rPr>
        <w:t>.</w:t>
      </w:r>
    </w:p>
    <w:sectPr w:rsidR="00FA249C" w:rsidRPr="00481937" w:rsidSect="00082D44">
      <w:headerReference w:type="default" r:id="rId47"/>
      <w:footerReference w:type="default" r:id="rId48"/>
      <w:footerReference w:type="first" r:id="rId49"/>
      <w:pgSz w:w="11906" w:h="16838"/>
      <w:pgMar w:top="1701" w:right="851"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F2491" w14:textId="77777777" w:rsidR="00837E89" w:rsidRDefault="00837E89" w:rsidP="00F86A6B">
      <w:pPr>
        <w:spacing w:after="0" w:line="240" w:lineRule="auto"/>
      </w:pPr>
      <w:r>
        <w:separator/>
      </w:r>
    </w:p>
    <w:p w14:paraId="324AA525" w14:textId="77777777" w:rsidR="00837E89" w:rsidRDefault="00837E89"/>
  </w:endnote>
  <w:endnote w:type="continuationSeparator" w:id="0">
    <w:p w14:paraId="5CF7B36F" w14:textId="77777777" w:rsidR="00837E89" w:rsidRDefault="00837E89" w:rsidP="00F86A6B">
      <w:pPr>
        <w:spacing w:after="0" w:line="240" w:lineRule="auto"/>
      </w:pPr>
      <w:r>
        <w:continuationSeparator/>
      </w:r>
    </w:p>
    <w:p w14:paraId="25AB8D0E" w14:textId="77777777" w:rsidR="00837E89" w:rsidRDefault="00837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1"/>
    </w:tblGrid>
    <w:sdt>
      <w:sdtPr>
        <w:rPr>
          <w:sz w:val="24"/>
          <w:lang w:eastAsia="en-US"/>
        </w:rPr>
        <w:id w:val="84654368"/>
        <w:docPartObj>
          <w:docPartGallery w:val="Page Numbers (Bottom of Page)"/>
          <w:docPartUnique/>
        </w:docPartObj>
      </w:sdtPr>
      <w:sdtEndPr>
        <w:rPr>
          <w:sz w:val="22"/>
          <w:lang w:eastAsia="en-AU"/>
        </w:rPr>
      </w:sdtEndPr>
      <w:sdtContent>
        <w:tr w:rsidR="000A6381" w:rsidRPr="003055D2" w14:paraId="4FE10F5B" w14:textId="77777777" w:rsidTr="000A6381">
          <w:trPr>
            <w:trHeight w:val="407"/>
          </w:trPr>
          <w:tc>
            <w:tcPr>
              <w:tcW w:w="6521" w:type="dxa"/>
            </w:tcPr>
            <w:p w14:paraId="3C30575E" w14:textId="11E2B21A" w:rsidR="000A6381" w:rsidRPr="003055D2" w:rsidRDefault="000A6381" w:rsidP="00FD2116">
              <w:pPr>
                <w:pStyle w:val="Smallertext"/>
                <w:rPr>
                  <w:sz w:val="20"/>
                </w:rPr>
              </w:pPr>
              <w:r>
                <w:t>How to record a video</w:t>
              </w:r>
            </w:p>
          </w:tc>
          <w:tc>
            <w:tcPr>
              <w:tcW w:w="3131" w:type="dxa"/>
            </w:tcPr>
            <w:p w14:paraId="2594933B" w14:textId="1594865F" w:rsidR="000A6381" w:rsidRPr="003055D2" w:rsidRDefault="000A6381" w:rsidP="00FD2116">
              <w:pPr>
                <w:pStyle w:val="Smallertext"/>
              </w:pPr>
              <w:r w:rsidRPr="003055D2">
                <w:t xml:space="preserve">Issue date: </w:t>
              </w:r>
              <w:r w:rsidR="00E97A90">
                <w:t>28</w:t>
              </w:r>
              <w:r>
                <w:t>/07/2020</w:t>
              </w:r>
            </w:p>
          </w:tc>
        </w:tr>
      </w:sdtContent>
    </w:sdt>
  </w:tbl>
  <w:p w14:paraId="4A773A92" w14:textId="162190A9" w:rsidR="000A6381" w:rsidRPr="00FD2116" w:rsidRDefault="000A6381" w:rsidP="00FD2116">
    <w:pPr>
      <w:pStyle w:val="Footer"/>
      <w:jc w:val="center"/>
      <w:rPr>
        <w:color w:val="808080" w:themeColor="background1" w:themeShade="80"/>
        <w:sz w:val="22"/>
        <w:szCs w:val="20"/>
      </w:rPr>
    </w:pPr>
    <w:r w:rsidRPr="00872189">
      <w:rPr>
        <w:color w:val="808080" w:themeColor="background1" w:themeShade="80"/>
        <w:sz w:val="22"/>
        <w:szCs w:val="20"/>
      </w:rPr>
      <w:t xml:space="preserve">Page </w:t>
    </w:r>
    <w:r w:rsidRPr="00872189">
      <w:rPr>
        <w:b/>
        <w:bCs/>
        <w:color w:val="808080" w:themeColor="background1" w:themeShade="80"/>
        <w:sz w:val="22"/>
        <w:szCs w:val="20"/>
      </w:rPr>
      <w:fldChar w:fldCharType="begin"/>
    </w:r>
    <w:r w:rsidRPr="00872189">
      <w:rPr>
        <w:b/>
        <w:bCs/>
        <w:color w:val="808080" w:themeColor="background1" w:themeShade="80"/>
        <w:sz w:val="22"/>
        <w:szCs w:val="20"/>
      </w:rPr>
      <w:instrText xml:space="preserve"> PAGE  \* Arabic  \* MERGEFORMAT </w:instrText>
    </w:r>
    <w:r w:rsidRPr="00872189">
      <w:rPr>
        <w:b/>
        <w:bCs/>
        <w:color w:val="808080" w:themeColor="background1" w:themeShade="80"/>
        <w:sz w:val="22"/>
        <w:szCs w:val="20"/>
      </w:rPr>
      <w:fldChar w:fldCharType="separate"/>
    </w:r>
    <w:r w:rsidR="00EC5DD4">
      <w:rPr>
        <w:b/>
        <w:bCs/>
        <w:noProof/>
        <w:color w:val="808080" w:themeColor="background1" w:themeShade="80"/>
        <w:sz w:val="22"/>
        <w:szCs w:val="20"/>
      </w:rPr>
      <w:t>12</w:t>
    </w:r>
    <w:r w:rsidRPr="00872189">
      <w:rPr>
        <w:b/>
        <w:bCs/>
        <w:color w:val="808080" w:themeColor="background1" w:themeShade="80"/>
        <w:sz w:val="22"/>
        <w:szCs w:val="20"/>
      </w:rPr>
      <w:fldChar w:fldCharType="end"/>
    </w:r>
    <w:r w:rsidRPr="00872189">
      <w:rPr>
        <w:color w:val="808080" w:themeColor="background1" w:themeShade="80"/>
        <w:sz w:val="22"/>
        <w:szCs w:val="20"/>
      </w:rPr>
      <w:t xml:space="preserve"> of </w:t>
    </w:r>
    <w:r w:rsidRPr="00872189">
      <w:rPr>
        <w:b/>
        <w:bCs/>
        <w:color w:val="808080" w:themeColor="background1" w:themeShade="80"/>
        <w:sz w:val="22"/>
        <w:szCs w:val="20"/>
      </w:rPr>
      <w:fldChar w:fldCharType="begin"/>
    </w:r>
    <w:r w:rsidRPr="00872189">
      <w:rPr>
        <w:b/>
        <w:bCs/>
        <w:color w:val="808080" w:themeColor="background1" w:themeShade="80"/>
        <w:sz w:val="22"/>
        <w:szCs w:val="20"/>
      </w:rPr>
      <w:instrText xml:space="preserve"> NUMPAGES  \* Arabic  \* MERGEFORMAT </w:instrText>
    </w:r>
    <w:r w:rsidRPr="00872189">
      <w:rPr>
        <w:b/>
        <w:bCs/>
        <w:color w:val="808080" w:themeColor="background1" w:themeShade="80"/>
        <w:sz w:val="22"/>
        <w:szCs w:val="20"/>
      </w:rPr>
      <w:fldChar w:fldCharType="separate"/>
    </w:r>
    <w:r w:rsidR="00EC5DD4">
      <w:rPr>
        <w:b/>
        <w:bCs/>
        <w:noProof/>
        <w:color w:val="808080" w:themeColor="background1" w:themeShade="80"/>
        <w:sz w:val="22"/>
        <w:szCs w:val="20"/>
      </w:rPr>
      <w:t>17</w:t>
    </w:r>
    <w:r w:rsidRPr="00872189">
      <w:rPr>
        <w:b/>
        <w:bCs/>
        <w:color w:val="808080" w:themeColor="background1" w:themeShade="80"/>
        <w:sz w:val="22"/>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31"/>
    </w:tblGrid>
    <w:sdt>
      <w:sdtPr>
        <w:rPr>
          <w:sz w:val="24"/>
          <w:lang w:eastAsia="en-US"/>
        </w:rPr>
        <w:id w:val="-1663231547"/>
        <w:docPartObj>
          <w:docPartGallery w:val="Page Numbers (Bottom of Page)"/>
          <w:docPartUnique/>
        </w:docPartObj>
      </w:sdtPr>
      <w:sdtEndPr>
        <w:rPr>
          <w:sz w:val="22"/>
          <w:lang w:eastAsia="en-AU"/>
        </w:rPr>
      </w:sdtEndPr>
      <w:sdtContent>
        <w:tr w:rsidR="000A6381" w:rsidRPr="003055D2" w14:paraId="09329733" w14:textId="77777777" w:rsidTr="000A6381">
          <w:trPr>
            <w:trHeight w:val="407"/>
          </w:trPr>
          <w:tc>
            <w:tcPr>
              <w:tcW w:w="6521" w:type="dxa"/>
            </w:tcPr>
            <w:p w14:paraId="14580387" w14:textId="77777777" w:rsidR="000A6381" w:rsidRPr="003055D2" w:rsidRDefault="000A6381" w:rsidP="00FD2E00">
              <w:pPr>
                <w:pStyle w:val="Smallertext"/>
                <w:rPr>
                  <w:sz w:val="20"/>
                </w:rPr>
              </w:pPr>
              <w:r>
                <w:t xml:space="preserve">How to record a video </w:t>
              </w:r>
            </w:p>
          </w:tc>
          <w:tc>
            <w:tcPr>
              <w:tcW w:w="3131" w:type="dxa"/>
            </w:tcPr>
            <w:p w14:paraId="0F8C01ED" w14:textId="77777777" w:rsidR="000A6381" w:rsidRPr="003055D2" w:rsidRDefault="000A6381" w:rsidP="00FD2E00">
              <w:pPr>
                <w:pStyle w:val="Smallertext"/>
              </w:pPr>
              <w:r w:rsidRPr="003055D2">
                <w:t xml:space="preserve">Issue date: </w:t>
              </w:r>
              <w:r>
                <w:t>25/07/2020</w:t>
              </w:r>
            </w:p>
          </w:tc>
        </w:tr>
      </w:sdtContent>
    </w:sdt>
  </w:tbl>
  <w:p w14:paraId="74DF388B" w14:textId="7F555A7E" w:rsidR="000A6381" w:rsidRPr="00872189" w:rsidRDefault="000A6381" w:rsidP="00FD2E00">
    <w:pPr>
      <w:pStyle w:val="Footer"/>
      <w:jc w:val="center"/>
      <w:rPr>
        <w:color w:val="808080" w:themeColor="background1" w:themeShade="80"/>
        <w:sz w:val="22"/>
        <w:szCs w:val="20"/>
      </w:rPr>
    </w:pPr>
    <w:r w:rsidRPr="00872189">
      <w:rPr>
        <w:color w:val="808080" w:themeColor="background1" w:themeShade="80"/>
        <w:sz w:val="22"/>
        <w:szCs w:val="20"/>
      </w:rPr>
      <w:t xml:space="preserve">Page </w:t>
    </w:r>
    <w:r w:rsidRPr="00872189">
      <w:rPr>
        <w:b/>
        <w:bCs/>
        <w:color w:val="808080" w:themeColor="background1" w:themeShade="80"/>
        <w:sz w:val="22"/>
        <w:szCs w:val="20"/>
      </w:rPr>
      <w:fldChar w:fldCharType="begin"/>
    </w:r>
    <w:r w:rsidRPr="00872189">
      <w:rPr>
        <w:b/>
        <w:bCs/>
        <w:color w:val="808080" w:themeColor="background1" w:themeShade="80"/>
        <w:sz w:val="22"/>
        <w:szCs w:val="20"/>
      </w:rPr>
      <w:instrText xml:space="preserve"> PAGE  \* Arabic  \* MERGEFORMAT </w:instrText>
    </w:r>
    <w:r w:rsidRPr="00872189">
      <w:rPr>
        <w:b/>
        <w:bCs/>
        <w:color w:val="808080" w:themeColor="background1" w:themeShade="80"/>
        <w:sz w:val="22"/>
        <w:szCs w:val="20"/>
      </w:rPr>
      <w:fldChar w:fldCharType="separate"/>
    </w:r>
    <w:r>
      <w:rPr>
        <w:b/>
        <w:bCs/>
        <w:noProof/>
        <w:color w:val="808080" w:themeColor="background1" w:themeShade="80"/>
        <w:sz w:val="22"/>
        <w:szCs w:val="20"/>
      </w:rPr>
      <w:t>1</w:t>
    </w:r>
    <w:r w:rsidRPr="00872189">
      <w:rPr>
        <w:b/>
        <w:bCs/>
        <w:color w:val="808080" w:themeColor="background1" w:themeShade="80"/>
        <w:sz w:val="22"/>
        <w:szCs w:val="20"/>
      </w:rPr>
      <w:fldChar w:fldCharType="end"/>
    </w:r>
    <w:r w:rsidRPr="00872189">
      <w:rPr>
        <w:color w:val="808080" w:themeColor="background1" w:themeShade="80"/>
        <w:sz w:val="22"/>
        <w:szCs w:val="20"/>
      </w:rPr>
      <w:t xml:space="preserve"> of </w:t>
    </w:r>
    <w:r w:rsidRPr="00872189">
      <w:rPr>
        <w:b/>
        <w:bCs/>
        <w:color w:val="808080" w:themeColor="background1" w:themeShade="80"/>
        <w:sz w:val="22"/>
        <w:szCs w:val="20"/>
      </w:rPr>
      <w:fldChar w:fldCharType="begin"/>
    </w:r>
    <w:r w:rsidRPr="00872189">
      <w:rPr>
        <w:b/>
        <w:bCs/>
        <w:color w:val="808080" w:themeColor="background1" w:themeShade="80"/>
        <w:sz w:val="22"/>
        <w:szCs w:val="20"/>
      </w:rPr>
      <w:instrText xml:space="preserve"> NUMPAGES  \* Arabic  \* MERGEFORMAT </w:instrText>
    </w:r>
    <w:r w:rsidRPr="00872189">
      <w:rPr>
        <w:b/>
        <w:bCs/>
        <w:color w:val="808080" w:themeColor="background1" w:themeShade="80"/>
        <w:sz w:val="22"/>
        <w:szCs w:val="20"/>
      </w:rPr>
      <w:fldChar w:fldCharType="separate"/>
    </w:r>
    <w:r>
      <w:rPr>
        <w:b/>
        <w:bCs/>
        <w:noProof/>
        <w:color w:val="808080" w:themeColor="background1" w:themeShade="80"/>
        <w:sz w:val="22"/>
        <w:szCs w:val="20"/>
      </w:rPr>
      <w:t>17</w:t>
    </w:r>
    <w:r w:rsidRPr="00872189">
      <w:rPr>
        <w:b/>
        <w:bCs/>
        <w:color w:val="808080" w:themeColor="background1" w:themeShade="80"/>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351C0" w14:textId="77777777" w:rsidR="00837E89" w:rsidRDefault="00837E89" w:rsidP="00F86A6B">
      <w:pPr>
        <w:spacing w:after="0" w:line="240" w:lineRule="auto"/>
      </w:pPr>
      <w:r>
        <w:separator/>
      </w:r>
    </w:p>
    <w:p w14:paraId="4463F669" w14:textId="77777777" w:rsidR="00837E89" w:rsidRDefault="00837E89"/>
  </w:footnote>
  <w:footnote w:type="continuationSeparator" w:id="0">
    <w:p w14:paraId="3BEC7ACC" w14:textId="77777777" w:rsidR="00837E89" w:rsidRDefault="00837E89" w:rsidP="00F86A6B">
      <w:pPr>
        <w:spacing w:after="0" w:line="240" w:lineRule="auto"/>
      </w:pPr>
      <w:r>
        <w:continuationSeparator/>
      </w:r>
    </w:p>
    <w:p w14:paraId="7A2FB687" w14:textId="77777777" w:rsidR="00837E89" w:rsidRDefault="00837E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EBDA" w14:textId="71031A3E" w:rsidR="000A6381" w:rsidRPr="00AD257C" w:rsidRDefault="000A6381" w:rsidP="00AD257C">
    <w:pPr>
      <w:pStyle w:val="Header"/>
      <w:ind w:left="2880"/>
      <w:jc w:val="right"/>
    </w:pPr>
    <w:r>
      <w:rPr>
        <w:noProof/>
        <w:color w:val="0070C0"/>
        <w:lang w:eastAsia="en-AU"/>
      </w:rPr>
      <w:drawing>
        <wp:inline distT="0" distB="0" distL="0" distR="0" wp14:anchorId="1F12C053" wp14:editId="717F2136">
          <wp:extent cx="800100" cy="565966"/>
          <wp:effectExtent l="0" t="0" r="0" b="5715"/>
          <wp:docPr id="1" name="Picture 1" descr="genU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 Rebrand Job\Megan\6403_GenU_Logos_Sub_Training_RGB_Positiv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659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CC0E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DA0606C"/>
    <w:multiLevelType w:val="hybridMultilevel"/>
    <w:tmpl w:val="70E6875A"/>
    <w:lvl w:ilvl="0" w:tplc="28DCD080">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 w15:restartNumberingAfterBreak="0">
    <w:nsid w:val="10B5271B"/>
    <w:multiLevelType w:val="hybridMultilevel"/>
    <w:tmpl w:val="F718F8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DD3362"/>
    <w:multiLevelType w:val="hybridMultilevel"/>
    <w:tmpl w:val="CCB4A888"/>
    <w:lvl w:ilvl="0" w:tplc="2564CC32">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4" w15:restartNumberingAfterBreak="0">
    <w:nsid w:val="15FB6241"/>
    <w:multiLevelType w:val="hybridMultilevel"/>
    <w:tmpl w:val="C0ECA882"/>
    <w:lvl w:ilvl="0" w:tplc="28DCD080">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5" w15:restartNumberingAfterBreak="0">
    <w:nsid w:val="1A893985"/>
    <w:multiLevelType w:val="hybridMultilevel"/>
    <w:tmpl w:val="37D07C7E"/>
    <w:lvl w:ilvl="0" w:tplc="2564CC32">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6" w15:restartNumberingAfterBreak="0">
    <w:nsid w:val="2D862B5B"/>
    <w:multiLevelType w:val="hybridMultilevel"/>
    <w:tmpl w:val="C0F4F2DC"/>
    <w:lvl w:ilvl="0" w:tplc="9D207988">
      <w:start w:val="1"/>
      <w:numFmt w:val="bullet"/>
      <w:pStyle w:val="Smallertextlist"/>
      <w:lvlText w:val=""/>
      <w:lvlJc w:val="left"/>
      <w:pPr>
        <w:ind w:left="720" w:hanging="360"/>
      </w:pPr>
      <w:rPr>
        <w:rFonts w:ascii="Symbol" w:hAnsi="Symbol" w:hint="default"/>
        <w:color w:val="auto"/>
      </w:rPr>
    </w:lvl>
    <w:lvl w:ilvl="1" w:tplc="12EE9876">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05449"/>
    <w:multiLevelType w:val="hybridMultilevel"/>
    <w:tmpl w:val="559CA600"/>
    <w:lvl w:ilvl="0" w:tplc="C1E274FE">
      <w:start w:val="1"/>
      <w:numFmt w:val="bullet"/>
      <w:pStyle w:val="ListParagraph"/>
      <w:lvlText w:val=""/>
      <w:lvlJc w:val="left"/>
      <w:pPr>
        <w:ind w:left="-144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8" w15:restartNumberingAfterBreak="0">
    <w:nsid w:val="34FB326A"/>
    <w:multiLevelType w:val="hybridMultilevel"/>
    <w:tmpl w:val="75B067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2C61FD"/>
    <w:multiLevelType w:val="hybridMultilevel"/>
    <w:tmpl w:val="0B88A6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939055A"/>
    <w:multiLevelType w:val="hybridMultilevel"/>
    <w:tmpl w:val="B16CF5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3E4149"/>
    <w:multiLevelType w:val="hybridMultilevel"/>
    <w:tmpl w:val="64BCEDA8"/>
    <w:lvl w:ilvl="0" w:tplc="68DE9018">
      <w:start w:val="1"/>
      <w:numFmt w:val="decimal"/>
      <w:pStyle w:val="Smallernumbered"/>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400FC1"/>
    <w:multiLevelType w:val="hybridMultilevel"/>
    <w:tmpl w:val="1EBA2E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DD3508"/>
    <w:multiLevelType w:val="hybridMultilevel"/>
    <w:tmpl w:val="DFAC8B0E"/>
    <w:lvl w:ilvl="0" w:tplc="12EE98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2E32AA"/>
    <w:multiLevelType w:val="hybridMultilevel"/>
    <w:tmpl w:val="9790D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C305CC"/>
    <w:multiLevelType w:val="hybridMultilevel"/>
    <w:tmpl w:val="CCB4A888"/>
    <w:lvl w:ilvl="0" w:tplc="2564CC32">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16" w15:restartNumberingAfterBreak="0">
    <w:nsid w:val="42AF0421"/>
    <w:multiLevelType w:val="hybridMultilevel"/>
    <w:tmpl w:val="4290FA72"/>
    <w:lvl w:ilvl="0" w:tplc="28DCD080">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577459"/>
    <w:multiLevelType w:val="hybridMultilevel"/>
    <w:tmpl w:val="C9BA9B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4E18A0"/>
    <w:multiLevelType w:val="hybridMultilevel"/>
    <w:tmpl w:val="F152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92EC4"/>
    <w:multiLevelType w:val="hybridMultilevel"/>
    <w:tmpl w:val="D3142236"/>
    <w:lvl w:ilvl="0" w:tplc="28DCD080">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0" w15:restartNumberingAfterBreak="0">
    <w:nsid w:val="654E1C25"/>
    <w:multiLevelType w:val="hybridMultilevel"/>
    <w:tmpl w:val="6520E010"/>
    <w:lvl w:ilvl="0" w:tplc="2564CC32">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1" w15:restartNumberingAfterBreak="0">
    <w:nsid w:val="67E45B79"/>
    <w:multiLevelType w:val="hybridMultilevel"/>
    <w:tmpl w:val="50122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4A2648"/>
    <w:multiLevelType w:val="hybridMultilevel"/>
    <w:tmpl w:val="9E7EF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F508B8"/>
    <w:multiLevelType w:val="hybridMultilevel"/>
    <w:tmpl w:val="3A3802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9F504D"/>
    <w:multiLevelType w:val="hybridMultilevel"/>
    <w:tmpl w:val="1AC43F20"/>
    <w:lvl w:ilvl="0" w:tplc="0E1220E0">
      <w:start w:val="1"/>
      <w:numFmt w:val="decimal"/>
      <w:lvlText w:val="%1."/>
      <w:lvlJc w:val="left"/>
      <w:pPr>
        <w:ind w:left="360" w:hanging="360"/>
      </w:pPr>
      <w:rPr>
        <w:rFonts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6C06EF4"/>
    <w:multiLevelType w:val="hybridMultilevel"/>
    <w:tmpl w:val="937437A6"/>
    <w:lvl w:ilvl="0" w:tplc="2564CC32">
      <w:start w:val="1"/>
      <w:numFmt w:val="decimal"/>
      <w:lvlText w:val="%1."/>
      <w:lvlJc w:val="left"/>
      <w:pPr>
        <w:ind w:left="399" w:hanging="36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26" w15:restartNumberingAfterBreak="0">
    <w:nsid w:val="77DB6CE8"/>
    <w:multiLevelType w:val="hybridMultilevel"/>
    <w:tmpl w:val="7F56A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82A2DD7"/>
    <w:multiLevelType w:val="hybridMultilevel"/>
    <w:tmpl w:val="88C8E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6"/>
  </w:num>
  <w:num w:numId="4">
    <w:abstractNumId w:val="11"/>
  </w:num>
  <w:num w:numId="5">
    <w:abstractNumId w:val="11"/>
    <w:lvlOverride w:ilvl="0">
      <w:startOverride w:val="1"/>
    </w:lvlOverride>
  </w:num>
  <w:num w:numId="6">
    <w:abstractNumId w:val="11"/>
    <w:lvlOverride w:ilvl="0">
      <w:startOverride w:val="1"/>
    </w:lvlOverride>
  </w:num>
  <w:num w:numId="7">
    <w:abstractNumId w:val="26"/>
  </w:num>
  <w:num w:numId="8">
    <w:abstractNumId w:val="27"/>
  </w:num>
  <w:num w:numId="9">
    <w:abstractNumId w:val="16"/>
  </w:num>
  <w:num w:numId="10">
    <w:abstractNumId w:val="14"/>
  </w:num>
  <w:num w:numId="11">
    <w:abstractNumId w:val="20"/>
  </w:num>
  <w:num w:numId="12">
    <w:abstractNumId w:val="1"/>
  </w:num>
  <w:num w:numId="13">
    <w:abstractNumId w:val="19"/>
  </w:num>
  <w:num w:numId="14">
    <w:abstractNumId w:val="4"/>
  </w:num>
  <w:num w:numId="15">
    <w:abstractNumId w:val="5"/>
  </w:num>
  <w:num w:numId="16">
    <w:abstractNumId w:val="3"/>
  </w:num>
  <w:num w:numId="17">
    <w:abstractNumId w:val="15"/>
  </w:num>
  <w:num w:numId="18">
    <w:abstractNumId w:val="25"/>
  </w:num>
  <w:num w:numId="19">
    <w:abstractNumId w:val="10"/>
  </w:num>
  <w:num w:numId="20">
    <w:abstractNumId w:val="17"/>
  </w:num>
  <w:num w:numId="21">
    <w:abstractNumId w:val="12"/>
  </w:num>
  <w:num w:numId="22">
    <w:abstractNumId w:val="23"/>
  </w:num>
  <w:num w:numId="23">
    <w:abstractNumId w:val="2"/>
  </w:num>
  <w:num w:numId="24">
    <w:abstractNumId w:val="24"/>
  </w:num>
  <w:num w:numId="25">
    <w:abstractNumId w:val="9"/>
  </w:num>
  <w:num w:numId="26">
    <w:abstractNumId w:val="0"/>
  </w:num>
  <w:num w:numId="27">
    <w:abstractNumId w:val="11"/>
    <w:lvlOverride w:ilvl="0">
      <w:startOverride w:val="1"/>
    </w:lvlOverride>
  </w:num>
  <w:num w:numId="28">
    <w:abstractNumId w:val="8"/>
  </w:num>
  <w:num w:numId="29">
    <w:abstractNumId w:val="21"/>
  </w:num>
  <w:num w:numId="30">
    <w:abstractNumId w:val="18"/>
  </w:num>
  <w:num w:numId="3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107"/>
    <w:rsid w:val="00000C42"/>
    <w:rsid w:val="0000331B"/>
    <w:rsid w:val="00003C30"/>
    <w:rsid w:val="00003E0A"/>
    <w:rsid w:val="000067E8"/>
    <w:rsid w:val="00010575"/>
    <w:rsid w:val="00012736"/>
    <w:rsid w:val="000133A7"/>
    <w:rsid w:val="0001342C"/>
    <w:rsid w:val="00013F6A"/>
    <w:rsid w:val="00014383"/>
    <w:rsid w:val="00015C9B"/>
    <w:rsid w:val="00023C14"/>
    <w:rsid w:val="00025603"/>
    <w:rsid w:val="00031F55"/>
    <w:rsid w:val="000375B4"/>
    <w:rsid w:val="00042193"/>
    <w:rsid w:val="0004493E"/>
    <w:rsid w:val="00046402"/>
    <w:rsid w:val="000511A2"/>
    <w:rsid w:val="00054AC8"/>
    <w:rsid w:val="00055898"/>
    <w:rsid w:val="000567CD"/>
    <w:rsid w:val="0005720C"/>
    <w:rsid w:val="00057243"/>
    <w:rsid w:val="00061AF7"/>
    <w:rsid w:val="00062B6F"/>
    <w:rsid w:val="00062F80"/>
    <w:rsid w:val="00063427"/>
    <w:rsid w:val="00065FDD"/>
    <w:rsid w:val="00072931"/>
    <w:rsid w:val="00073EF8"/>
    <w:rsid w:val="000769D1"/>
    <w:rsid w:val="00076AC0"/>
    <w:rsid w:val="000808C7"/>
    <w:rsid w:val="000808DA"/>
    <w:rsid w:val="00081496"/>
    <w:rsid w:val="00081CA3"/>
    <w:rsid w:val="00081E87"/>
    <w:rsid w:val="00082D44"/>
    <w:rsid w:val="000838FC"/>
    <w:rsid w:val="000924F7"/>
    <w:rsid w:val="00092D5B"/>
    <w:rsid w:val="00093983"/>
    <w:rsid w:val="00095622"/>
    <w:rsid w:val="000978EC"/>
    <w:rsid w:val="000A02C2"/>
    <w:rsid w:val="000A03E2"/>
    <w:rsid w:val="000A3B55"/>
    <w:rsid w:val="000A6381"/>
    <w:rsid w:val="000B0A15"/>
    <w:rsid w:val="000B1DAA"/>
    <w:rsid w:val="000B1F80"/>
    <w:rsid w:val="000B306E"/>
    <w:rsid w:val="000B3079"/>
    <w:rsid w:val="000B3B51"/>
    <w:rsid w:val="000C12D3"/>
    <w:rsid w:val="000C21EE"/>
    <w:rsid w:val="000C2EDE"/>
    <w:rsid w:val="000C3904"/>
    <w:rsid w:val="000C5302"/>
    <w:rsid w:val="000C5942"/>
    <w:rsid w:val="000C5B84"/>
    <w:rsid w:val="000C672B"/>
    <w:rsid w:val="000D05F6"/>
    <w:rsid w:val="000D0DED"/>
    <w:rsid w:val="000D2012"/>
    <w:rsid w:val="000D29AD"/>
    <w:rsid w:val="000D3BAF"/>
    <w:rsid w:val="000D4448"/>
    <w:rsid w:val="000E50E7"/>
    <w:rsid w:val="000F1D29"/>
    <w:rsid w:val="000F265A"/>
    <w:rsid w:val="000F30F8"/>
    <w:rsid w:val="000F327F"/>
    <w:rsid w:val="000F406B"/>
    <w:rsid w:val="00101252"/>
    <w:rsid w:val="0010192D"/>
    <w:rsid w:val="00104D45"/>
    <w:rsid w:val="0011007C"/>
    <w:rsid w:val="0011142E"/>
    <w:rsid w:val="00113566"/>
    <w:rsid w:val="0011594B"/>
    <w:rsid w:val="001159C8"/>
    <w:rsid w:val="001169CE"/>
    <w:rsid w:val="00120C24"/>
    <w:rsid w:val="001401BA"/>
    <w:rsid w:val="0014066D"/>
    <w:rsid w:val="00140797"/>
    <w:rsid w:val="00141CF1"/>
    <w:rsid w:val="0014256B"/>
    <w:rsid w:val="00142FB9"/>
    <w:rsid w:val="00145DCB"/>
    <w:rsid w:val="00146B51"/>
    <w:rsid w:val="001508F4"/>
    <w:rsid w:val="00150912"/>
    <w:rsid w:val="00153D90"/>
    <w:rsid w:val="00153DB9"/>
    <w:rsid w:val="00161070"/>
    <w:rsid w:val="00163D01"/>
    <w:rsid w:val="001653FF"/>
    <w:rsid w:val="00165765"/>
    <w:rsid w:val="00170185"/>
    <w:rsid w:val="001712A9"/>
    <w:rsid w:val="00171BEF"/>
    <w:rsid w:val="00176311"/>
    <w:rsid w:val="00177CBB"/>
    <w:rsid w:val="001811D3"/>
    <w:rsid w:val="0018199B"/>
    <w:rsid w:val="00181F69"/>
    <w:rsid w:val="00183427"/>
    <w:rsid w:val="00183E1F"/>
    <w:rsid w:val="0018457A"/>
    <w:rsid w:val="00186826"/>
    <w:rsid w:val="00193FAD"/>
    <w:rsid w:val="001A1569"/>
    <w:rsid w:val="001A222D"/>
    <w:rsid w:val="001A2C79"/>
    <w:rsid w:val="001A52B1"/>
    <w:rsid w:val="001A64D8"/>
    <w:rsid w:val="001B0D31"/>
    <w:rsid w:val="001B3C11"/>
    <w:rsid w:val="001B48C1"/>
    <w:rsid w:val="001B4ED8"/>
    <w:rsid w:val="001B79DD"/>
    <w:rsid w:val="001C26D8"/>
    <w:rsid w:val="001C6CEC"/>
    <w:rsid w:val="001D4124"/>
    <w:rsid w:val="001D5D24"/>
    <w:rsid w:val="001D647D"/>
    <w:rsid w:val="001D6990"/>
    <w:rsid w:val="001D6FEE"/>
    <w:rsid w:val="001E14C7"/>
    <w:rsid w:val="001E25D1"/>
    <w:rsid w:val="001E3397"/>
    <w:rsid w:val="001F042B"/>
    <w:rsid w:val="001F2C81"/>
    <w:rsid w:val="001F2FBA"/>
    <w:rsid w:val="00200855"/>
    <w:rsid w:val="0020332F"/>
    <w:rsid w:val="002040A3"/>
    <w:rsid w:val="002050CE"/>
    <w:rsid w:val="00205F9A"/>
    <w:rsid w:val="00206295"/>
    <w:rsid w:val="00206FCD"/>
    <w:rsid w:val="00211BA9"/>
    <w:rsid w:val="00212373"/>
    <w:rsid w:val="00212639"/>
    <w:rsid w:val="002134F1"/>
    <w:rsid w:val="0022293E"/>
    <w:rsid w:val="00223BAF"/>
    <w:rsid w:val="002243FD"/>
    <w:rsid w:val="002258F1"/>
    <w:rsid w:val="00225972"/>
    <w:rsid w:val="00227AFA"/>
    <w:rsid w:val="002322AC"/>
    <w:rsid w:val="00235462"/>
    <w:rsid w:val="00243B85"/>
    <w:rsid w:val="0025019F"/>
    <w:rsid w:val="0025198D"/>
    <w:rsid w:val="002528D6"/>
    <w:rsid w:val="002542EA"/>
    <w:rsid w:val="00254384"/>
    <w:rsid w:val="0025760F"/>
    <w:rsid w:val="00261107"/>
    <w:rsid w:val="00262267"/>
    <w:rsid w:val="0026344D"/>
    <w:rsid w:val="00264ADE"/>
    <w:rsid w:val="0026670A"/>
    <w:rsid w:val="00266A1A"/>
    <w:rsid w:val="00267D62"/>
    <w:rsid w:val="00267DD8"/>
    <w:rsid w:val="002707EB"/>
    <w:rsid w:val="00270EDE"/>
    <w:rsid w:val="00271A21"/>
    <w:rsid w:val="00272DA6"/>
    <w:rsid w:val="00274DA8"/>
    <w:rsid w:val="00274E7F"/>
    <w:rsid w:val="00277D81"/>
    <w:rsid w:val="00281B29"/>
    <w:rsid w:val="00283893"/>
    <w:rsid w:val="00284148"/>
    <w:rsid w:val="00285F94"/>
    <w:rsid w:val="002871F0"/>
    <w:rsid w:val="00291D44"/>
    <w:rsid w:val="00291D5B"/>
    <w:rsid w:val="00291E3B"/>
    <w:rsid w:val="0029476F"/>
    <w:rsid w:val="002959DD"/>
    <w:rsid w:val="002A134A"/>
    <w:rsid w:val="002A1FD6"/>
    <w:rsid w:val="002A27B2"/>
    <w:rsid w:val="002A2897"/>
    <w:rsid w:val="002A2BF3"/>
    <w:rsid w:val="002A723B"/>
    <w:rsid w:val="002A7ACD"/>
    <w:rsid w:val="002B24A7"/>
    <w:rsid w:val="002B3C81"/>
    <w:rsid w:val="002B490E"/>
    <w:rsid w:val="002C0103"/>
    <w:rsid w:val="002C028C"/>
    <w:rsid w:val="002C1F4E"/>
    <w:rsid w:val="002C4457"/>
    <w:rsid w:val="002C4C88"/>
    <w:rsid w:val="002C524D"/>
    <w:rsid w:val="002C78E5"/>
    <w:rsid w:val="002D04FB"/>
    <w:rsid w:val="002D14F8"/>
    <w:rsid w:val="002D4A98"/>
    <w:rsid w:val="002E06CF"/>
    <w:rsid w:val="002E276C"/>
    <w:rsid w:val="002E2E02"/>
    <w:rsid w:val="002E44D2"/>
    <w:rsid w:val="002E4734"/>
    <w:rsid w:val="002E4ADA"/>
    <w:rsid w:val="002F1472"/>
    <w:rsid w:val="002F1480"/>
    <w:rsid w:val="002F1AC3"/>
    <w:rsid w:val="002F1ECA"/>
    <w:rsid w:val="002F374F"/>
    <w:rsid w:val="002F4F1B"/>
    <w:rsid w:val="002F574F"/>
    <w:rsid w:val="002F6E69"/>
    <w:rsid w:val="00300859"/>
    <w:rsid w:val="003037BE"/>
    <w:rsid w:val="003055D2"/>
    <w:rsid w:val="00305CF4"/>
    <w:rsid w:val="0031757E"/>
    <w:rsid w:val="00323010"/>
    <w:rsid w:val="00323FF0"/>
    <w:rsid w:val="00324A35"/>
    <w:rsid w:val="00326865"/>
    <w:rsid w:val="003331C2"/>
    <w:rsid w:val="00340B78"/>
    <w:rsid w:val="00341973"/>
    <w:rsid w:val="00341EB3"/>
    <w:rsid w:val="00343131"/>
    <w:rsid w:val="00346342"/>
    <w:rsid w:val="00346464"/>
    <w:rsid w:val="00346E63"/>
    <w:rsid w:val="00346F96"/>
    <w:rsid w:val="00347C55"/>
    <w:rsid w:val="00350E0F"/>
    <w:rsid w:val="003522DD"/>
    <w:rsid w:val="00352F83"/>
    <w:rsid w:val="0035747B"/>
    <w:rsid w:val="00360D32"/>
    <w:rsid w:val="0036588D"/>
    <w:rsid w:val="00366D06"/>
    <w:rsid w:val="003676DB"/>
    <w:rsid w:val="00370C97"/>
    <w:rsid w:val="00373E31"/>
    <w:rsid w:val="00375177"/>
    <w:rsid w:val="003757F2"/>
    <w:rsid w:val="00381991"/>
    <w:rsid w:val="00381D3D"/>
    <w:rsid w:val="00381F4A"/>
    <w:rsid w:val="00382FF0"/>
    <w:rsid w:val="0038387B"/>
    <w:rsid w:val="00384EBB"/>
    <w:rsid w:val="0038564D"/>
    <w:rsid w:val="00392D2E"/>
    <w:rsid w:val="00393C01"/>
    <w:rsid w:val="00395089"/>
    <w:rsid w:val="00395105"/>
    <w:rsid w:val="00396D9A"/>
    <w:rsid w:val="00397638"/>
    <w:rsid w:val="003A35D4"/>
    <w:rsid w:val="003A3786"/>
    <w:rsid w:val="003A4975"/>
    <w:rsid w:val="003A4DB3"/>
    <w:rsid w:val="003A6441"/>
    <w:rsid w:val="003A7217"/>
    <w:rsid w:val="003B3408"/>
    <w:rsid w:val="003B77D9"/>
    <w:rsid w:val="003C2C49"/>
    <w:rsid w:val="003D08C2"/>
    <w:rsid w:val="003D1531"/>
    <w:rsid w:val="003D1CB1"/>
    <w:rsid w:val="003D22A3"/>
    <w:rsid w:val="003D2B8C"/>
    <w:rsid w:val="003D3592"/>
    <w:rsid w:val="003D567B"/>
    <w:rsid w:val="003D6B4F"/>
    <w:rsid w:val="003E0ECC"/>
    <w:rsid w:val="003E62E7"/>
    <w:rsid w:val="003F0856"/>
    <w:rsid w:val="003F0BC1"/>
    <w:rsid w:val="003F360D"/>
    <w:rsid w:val="003F4280"/>
    <w:rsid w:val="003F6061"/>
    <w:rsid w:val="003F77F1"/>
    <w:rsid w:val="00401A7E"/>
    <w:rsid w:val="00403033"/>
    <w:rsid w:val="00403A67"/>
    <w:rsid w:val="00403EC2"/>
    <w:rsid w:val="004054C8"/>
    <w:rsid w:val="00407836"/>
    <w:rsid w:val="004104D9"/>
    <w:rsid w:val="004120AF"/>
    <w:rsid w:val="004122B9"/>
    <w:rsid w:val="00414183"/>
    <w:rsid w:val="00414A1E"/>
    <w:rsid w:val="00415F12"/>
    <w:rsid w:val="00416736"/>
    <w:rsid w:val="004176DE"/>
    <w:rsid w:val="00417A47"/>
    <w:rsid w:val="004211D5"/>
    <w:rsid w:val="004213B1"/>
    <w:rsid w:val="00425777"/>
    <w:rsid w:val="00425F54"/>
    <w:rsid w:val="00426566"/>
    <w:rsid w:val="00427D71"/>
    <w:rsid w:val="0043507B"/>
    <w:rsid w:val="004351A0"/>
    <w:rsid w:val="00436E2B"/>
    <w:rsid w:val="004375AF"/>
    <w:rsid w:val="00441E27"/>
    <w:rsid w:val="004427E6"/>
    <w:rsid w:val="004460AD"/>
    <w:rsid w:val="004467CC"/>
    <w:rsid w:val="0044704D"/>
    <w:rsid w:val="004509D2"/>
    <w:rsid w:val="004569F1"/>
    <w:rsid w:val="00456A20"/>
    <w:rsid w:val="00461251"/>
    <w:rsid w:val="00462B11"/>
    <w:rsid w:val="00462F9B"/>
    <w:rsid w:val="0046613E"/>
    <w:rsid w:val="00477047"/>
    <w:rsid w:val="0048000F"/>
    <w:rsid w:val="0048168A"/>
    <w:rsid w:val="00481937"/>
    <w:rsid w:val="004856EE"/>
    <w:rsid w:val="00485D66"/>
    <w:rsid w:val="004876CB"/>
    <w:rsid w:val="00491457"/>
    <w:rsid w:val="00491A0F"/>
    <w:rsid w:val="00491AB8"/>
    <w:rsid w:val="00491E03"/>
    <w:rsid w:val="00496AE5"/>
    <w:rsid w:val="00497820"/>
    <w:rsid w:val="004A05FD"/>
    <w:rsid w:val="004A1D0D"/>
    <w:rsid w:val="004A2CAC"/>
    <w:rsid w:val="004A676A"/>
    <w:rsid w:val="004A7779"/>
    <w:rsid w:val="004B01FE"/>
    <w:rsid w:val="004B03E0"/>
    <w:rsid w:val="004B3961"/>
    <w:rsid w:val="004B6B24"/>
    <w:rsid w:val="004C5634"/>
    <w:rsid w:val="004D14A9"/>
    <w:rsid w:val="004D1624"/>
    <w:rsid w:val="004D3101"/>
    <w:rsid w:val="004D407E"/>
    <w:rsid w:val="004D410E"/>
    <w:rsid w:val="004D708A"/>
    <w:rsid w:val="004E27C9"/>
    <w:rsid w:val="004E6397"/>
    <w:rsid w:val="004F0DD7"/>
    <w:rsid w:val="004F1170"/>
    <w:rsid w:val="004F52E2"/>
    <w:rsid w:val="004F5BB0"/>
    <w:rsid w:val="005023C6"/>
    <w:rsid w:val="00504B84"/>
    <w:rsid w:val="00512607"/>
    <w:rsid w:val="005167C1"/>
    <w:rsid w:val="0052242E"/>
    <w:rsid w:val="0052269B"/>
    <w:rsid w:val="0052320D"/>
    <w:rsid w:val="00523894"/>
    <w:rsid w:val="0052496F"/>
    <w:rsid w:val="00525FEA"/>
    <w:rsid w:val="005317A7"/>
    <w:rsid w:val="00532F7C"/>
    <w:rsid w:val="0053321E"/>
    <w:rsid w:val="00533951"/>
    <w:rsid w:val="005404C0"/>
    <w:rsid w:val="00542A5B"/>
    <w:rsid w:val="00542F4B"/>
    <w:rsid w:val="00545C31"/>
    <w:rsid w:val="00547B59"/>
    <w:rsid w:val="00550C56"/>
    <w:rsid w:val="00551121"/>
    <w:rsid w:val="00551B8F"/>
    <w:rsid w:val="00552609"/>
    <w:rsid w:val="00552BD0"/>
    <w:rsid w:val="005539BE"/>
    <w:rsid w:val="00555D2C"/>
    <w:rsid w:val="00555FAB"/>
    <w:rsid w:val="00563044"/>
    <w:rsid w:val="00563BCE"/>
    <w:rsid w:val="005640B8"/>
    <w:rsid w:val="00564627"/>
    <w:rsid w:val="00564B09"/>
    <w:rsid w:val="00567C09"/>
    <w:rsid w:val="00570E16"/>
    <w:rsid w:val="00573CB5"/>
    <w:rsid w:val="0057487C"/>
    <w:rsid w:val="00576619"/>
    <w:rsid w:val="00577C32"/>
    <w:rsid w:val="005830A5"/>
    <w:rsid w:val="005839BA"/>
    <w:rsid w:val="00583B66"/>
    <w:rsid w:val="00585505"/>
    <w:rsid w:val="0058589A"/>
    <w:rsid w:val="00592040"/>
    <w:rsid w:val="00592696"/>
    <w:rsid w:val="005945DF"/>
    <w:rsid w:val="005972F0"/>
    <w:rsid w:val="005A0650"/>
    <w:rsid w:val="005A2150"/>
    <w:rsid w:val="005A6DEF"/>
    <w:rsid w:val="005A744C"/>
    <w:rsid w:val="005B0192"/>
    <w:rsid w:val="005B0260"/>
    <w:rsid w:val="005B4DDB"/>
    <w:rsid w:val="005C0594"/>
    <w:rsid w:val="005C7829"/>
    <w:rsid w:val="005D6CD3"/>
    <w:rsid w:val="005D750A"/>
    <w:rsid w:val="005E1343"/>
    <w:rsid w:val="005E3708"/>
    <w:rsid w:val="005E78A3"/>
    <w:rsid w:val="005E7902"/>
    <w:rsid w:val="005E791F"/>
    <w:rsid w:val="005F38BA"/>
    <w:rsid w:val="005F46E0"/>
    <w:rsid w:val="00602804"/>
    <w:rsid w:val="00604E45"/>
    <w:rsid w:val="0060600E"/>
    <w:rsid w:val="006066BD"/>
    <w:rsid w:val="00611A88"/>
    <w:rsid w:val="006158A8"/>
    <w:rsid w:val="00616053"/>
    <w:rsid w:val="00621F3F"/>
    <w:rsid w:val="00634658"/>
    <w:rsid w:val="00636C70"/>
    <w:rsid w:val="0064092E"/>
    <w:rsid w:val="006421B2"/>
    <w:rsid w:val="00647C87"/>
    <w:rsid w:val="00647F7D"/>
    <w:rsid w:val="00651B79"/>
    <w:rsid w:val="00654B86"/>
    <w:rsid w:val="00655073"/>
    <w:rsid w:val="006551E1"/>
    <w:rsid w:val="00656CD4"/>
    <w:rsid w:val="00663C50"/>
    <w:rsid w:val="006665DF"/>
    <w:rsid w:val="006666ED"/>
    <w:rsid w:val="0067032F"/>
    <w:rsid w:val="0067192F"/>
    <w:rsid w:val="006734B8"/>
    <w:rsid w:val="00673592"/>
    <w:rsid w:val="00674733"/>
    <w:rsid w:val="006770C2"/>
    <w:rsid w:val="0068002B"/>
    <w:rsid w:val="00680B40"/>
    <w:rsid w:val="00686F29"/>
    <w:rsid w:val="006915C0"/>
    <w:rsid w:val="00692BE2"/>
    <w:rsid w:val="00694BB1"/>
    <w:rsid w:val="006951C1"/>
    <w:rsid w:val="00695621"/>
    <w:rsid w:val="006977F9"/>
    <w:rsid w:val="00697D76"/>
    <w:rsid w:val="006A1F8F"/>
    <w:rsid w:val="006A26FA"/>
    <w:rsid w:val="006A2E05"/>
    <w:rsid w:val="006A3488"/>
    <w:rsid w:val="006A5F0B"/>
    <w:rsid w:val="006B182B"/>
    <w:rsid w:val="006B1F9A"/>
    <w:rsid w:val="006B344D"/>
    <w:rsid w:val="006B3DF9"/>
    <w:rsid w:val="006B5CD9"/>
    <w:rsid w:val="006C3E91"/>
    <w:rsid w:val="006C4247"/>
    <w:rsid w:val="006C4490"/>
    <w:rsid w:val="006D2C0C"/>
    <w:rsid w:val="006D2E16"/>
    <w:rsid w:val="006E04BA"/>
    <w:rsid w:val="006E3292"/>
    <w:rsid w:val="006E4B4F"/>
    <w:rsid w:val="006E5781"/>
    <w:rsid w:val="006F0F7D"/>
    <w:rsid w:val="006F39DF"/>
    <w:rsid w:val="007005B0"/>
    <w:rsid w:val="00700995"/>
    <w:rsid w:val="007037A8"/>
    <w:rsid w:val="00703CBC"/>
    <w:rsid w:val="00707E03"/>
    <w:rsid w:val="0071651C"/>
    <w:rsid w:val="00717ED9"/>
    <w:rsid w:val="007213A1"/>
    <w:rsid w:val="007279DC"/>
    <w:rsid w:val="0073369E"/>
    <w:rsid w:val="00733B68"/>
    <w:rsid w:val="00733BBE"/>
    <w:rsid w:val="00735189"/>
    <w:rsid w:val="00735832"/>
    <w:rsid w:val="00741BF9"/>
    <w:rsid w:val="0074497C"/>
    <w:rsid w:val="00744F72"/>
    <w:rsid w:val="007533AD"/>
    <w:rsid w:val="00753CC0"/>
    <w:rsid w:val="00754651"/>
    <w:rsid w:val="00754FF2"/>
    <w:rsid w:val="00756A54"/>
    <w:rsid w:val="00760F3F"/>
    <w:rsid w:val="00763027"/>
    <w:rsid w:val="00764FFE"/>
    <w:rsid w:val="0076543F"/>
    <w:rsid w:val="00766B4F"/>
    <w:rsid w:val="00770040"/>
    <w:rsid w:val="00770BFF"/>
    <w:rsid w:val="007718C3"/>
    <w:rsid w:val="007729ED"/>
    <w:rsid w:val="00774895"/>
    <w:rsid w:val="00780B40"/>
    <w:rsid w:val="00783187"/>
    <w:rsid w:val="00784CDD"/>
    <w:rsid w:val="00785B13"/>
    <w:rsid w:val="00790105"/>
    <w:rsid w:val="007909C0"/>
    <w:rsid w:val="00793A97"/>
    <w:rsid w:val="0079427E"/>
    <w:rsid w:val="00794C95"/>
    <w:rsid w:val="007A23F3"/>
    <w:rsid w:val="007A2401"/>
    <w:rsid w:val="007A497A"/>
    <w:rsid w:val="007A4A2E"/>
    <w:rsid w:val="007A4F27"/>
    <w:rsid w:val="007B25F8"/>
    <w:rsid w:val="007B37C8"/>
    <w:rsid w:val="007B439D"/>
    <w:rsid w:val="007B6225"/>
    <w:rsid w:val="007B7F0E"/>
    <w:rsid w:val="007C0897"/>
    <w:rsid w:val="007C1C42"/>
    <w:rsid w:val="007C354F"/>
    <w:rsid w:val="007C55B1"/>
    <w:rsid w:val="007C5B3C"/>
    <w:rsid w:val="007C6DEC"/>
    <w:rsid w:val="007D290C"/>
    <w:rsid w:val="007D2C7E"/>
    <w:rsid w:val="007D4824"/>
    <w:rsid w:val="007D5D93"/>
    <w:rsid w:val="007D6524"/>
    <w:rsid w:val="007E30EC"/>
    <w:rsid w:val="007E39BD"/>
    <w:rsid w:val="007E3BFA"/>
    <w:rsid w:val="007E4B46"/>
    <w:rsid w:val="007E5A00"/>
    <w:rsid w:val="007E6716"/>
    <w:rsid w:val="007F08FB"/>
    <w:rsid w:val="007F4015"/>
    <w:rsid w:val="007F49DF"/>
    <w:rsid w:val="008035B9"/>
    <w:rsid w:val="008043EC"/>
    <w:rsid w:val="00805194"/>
    <w:rsid w:val="00810E1F"/>
    <w:rsid w:val="00811381"/>
    <w:rsid w:val="00812AC8"/>
    <w:rsid w:val="008165D4"/>
    <w:rsid w:val="0082161E"/>
    <w:rsid w:val="00821934"/>
    <w:rsid w:val="00823E99"/>
    <w:rsid w:val="00827341"/>
    <w:rsid w:val="00827749"/>
    <w:rsid w:val="00831247"/>
    <w:rsid w:val="008320C9"/>
    <w:rsid w:val="008322B3"/>
    <w:rsid w:val="00833B56"/>
    <w:rsid w:val="00834447"/>
    <w:rsid w:val="00835544"/>
    <w:rsid w:val="00837E89"/>
    <w:rsid w:val="0084054F"/>
    <w:rsid w:val="0084237D"/>
    <w:rsid w:val="00842875"/>
    <w:rsid w:val="0084327E"/>
    <w:rsid w:val="00845FCB"/>
    <w:rsid w:val="0084656B"/>
    <w:rsid w:val="00851C23"/>
    <w:rsid w:val="0085244A"/>
    <w:rsid w:val="00854D23"/>
    <w:rsid w:val="00855749"/>
    <w:rsid w:val="0085636D"/>
    <w:rsid w:val="0085702B"/>
    <w:rsid w:val="00857763"/>
    <w:rsid w:val="0085788C"/>
    <w:rsid w:val="0086458F"/>
    <w:rsid w:val="00864F41"/>
    <w:rsid w:val="008657C7"/>
    <w:rsid w:val="00867079"/>
    <w:rsid w:val="00872189"/>
    <w:rsid w:val="0087376F"/>
    <w:rsid w:val="0087692B"/>
    <w:rsid w:val="00876A1D"/>
    <w:rsid w:val="008770C2"/>
    <w:rsid w:val="0088061D"/>
    <w:rsid w:val="008814F4"/>
    <w:rsid w:val="00884127"/>
    <w:rsid w:val="008847F7"/>
    <w:rsid w:val="00885D3A"/>
    <w:rsid w:val="00886FA8"/>
    <w:rsid w:val="00891DFD"/>
    <w:rsid w:val="00892DA9"/>
    <w:rsid w:val="00893988"/>
    <w:rsid w:val="00894121"/>
    <w:rsid w:val="00894E37"/>
    <w:rsid w:val="0089591A"/>
    <w:rsid w:val="00896FE9"/>
    <w:rsid w:val="008974CB"/>
    <w:rsid w:val="008A2C15"/>
    <w:rsid w:val="008A34B7"/>
    <w:rsid w:val="008A3EA0"/>
    <w:rsid w:val="008B0220"/>
    <w:rsid w:val="008B10E5"/>
    <w:rsid w:val="008B1A39"/>
    <w:rsid w:val="008B3361"/>
    <w:rsid w:val="008B3E58"/>
    <w:rsid w:val="008B4D4F"/>
    <w:rsid w:val="008B633B"/>
    <w:rsid w:val="008B74AF"/>
    <w:rsid w:val="008B7598"/>
    <w:rsid w:val="008B78DD"/>
    <w:rsid w:val="008C0E62"/>
    <w:rsid w:val="008C30A4"/>
    <w:rsid w:val="008C7A46"/>
    <w:rsid w:val="008D076E"/>
    <w:rsid w:val="008D6C5E"/>
    <w:rsid w:val="008D71EB"/>
    <w:rsid w:val="008D7DE5"/>
    <w:rsid w:val="008E03FB"/>
    <w:rsid w:val="008E0876"/>
    <w:rsid w:val="008E1635"/>
    <w:rsid w:val="008E1B0B"/>
    <w:rsid w:val="008F5D73"/>
    <w:rsid w:val="008F67C4"/>
    <w:rsid w:val="009021AC"/>
    <w:rsid w:val="00905006"/>
    <w:rsid w:val="0090587D"/>
    <w:rsid w:val="00905D0C"/>
    <w:rsid w:val="00910FBA"/>
    <w:rsid w:val="0091321D"/>
    <w:rsid w:val="00920F08"/>
    <w:rsid w:val="00923709"/>
    <w:rsid w:val="009255A0"/>
    <w:rsid w:val="00925BAF"/>
    <w:rsid w:val="009264DD"/>
    <w:rsid w:val="00926530"/>
    <w:rsid w:val="00926ABA"/>
    <w:rsid w:val="00930596"/>
    <w:rsid w:val="00930741"/>
    <w:rsid w:val="0093256A"/>
    <w:rsid w:val="009327AD"/>
    <w:rsid w:val="00934DC3"/>
    <w:rsid w:val="009375A5"/>
    <w:rsid w:val="00943C41"/>
    <w:rsid w:val="00947D85"/>
    <w:rsid w:val="00951240"/>
    <w:rsid w:val="00956AAE"/>
    <w:rsid w:val="00960705"/>
    <w:rsid w:val="00961A50"/>
    <w:rsid w:val="00962487"/>
    <w:rsid w:val="009626A4"/>
    <w:rsid w:val="0096275E"/>
    <w:rsid w:val="00963708"/>
    <w:rsid w:val="00963EEB"/>
    <w:rsid w:val="0096790F"/>
    <w:rsid w:val="00970440"/>
    <w:rsid w:val="009713FD"/>
    <w:rsid w:val="009722EA"/>
    <w:rsid w:val="009748B1"/>
    <w:rsid w:val="00975D84"/>
    <w:rsid w:val="009761C4"/>
    <w:rsid w:val="0097704D"/>
    <w:rsid w:val="00980C3A"/>
    <w:rsid w:val="0098185F"/>
    <w:rsid w:val="0098198D"/>
    <w:rsid w:val="0098234D"/>
    <w:rsid w:val="00982744"/>
    <w:rsid w:val="009843E2"/>
    <w:rsid w:val="0098689B"/>
    <w:rsid w:val="00991DE1"/>
    <w:rsid w:val="00994160"/>
    <w:rsid w:val="009957BC"/>
    <w:rsid w:val="00995C49"/>
    <w:rsid w:val="00995ECD"/>
    <w:rsid w:val="009960FF"/>
    <w:rsid w:val="00997054"/>
    <w:rsid w:val="009A06C5"/>
    <w:rsid w:val="009A1218"/>
    <w:rsid w:val="009A3216"/>
    <w:rsid w:val="009A34FE"/>
    <w:rsid w:val="009B09BE"/>
    <w:rsid w:val="009B33D1"/>
    <w:rsid w:val="009B4C65"/>
    <w:rsid w:val="009B5951"/>
    <w:rsid w:val="009C0BD9"/>
    <w:rsid w:val="009C4D96"/>
    <w:rsid w:val="009C4FA0"/>
    <w:rsid w:val="009C50FC"/>
    <w:rsid w:val="009C5B48"/>
    <w:rsid w:val="009C5E25"/>
    <w:rsid w:val="009C7184"/>
    <w:rsid w:val="009D0CF0"/>
    <w:rsid w:val="009D20ED"/>
    <w:rsid w:val="009D295A"/>
    <w:rsid w:val="009D7662"/>
    <w:rsid w:val="009E448B"/>
    <w:rsid w:val="009E51DC"/>
    <w:rsid w:val="009E5230"/>
    <w:rsid w:val="009F0ED3"/>
    <w:rsid w:val="009F3B33"/>
    <w:rsid w:val="009F5C8D"/>
    <w:rsid w:val="00A008DC"/>
    <w:rsid w:val="00A04C2F"/>
    <w:rsid w:val="00A06DE0"/>
    <w:rsid w:val="00A076AA"/>
    <w:rsid w:val="00A07772"/>
    <w:rsid w:val="00A1120D"/>
    <w:rsid w:val="00A1143A"/>
    <w:rsid w:val="00A123F7"/>
    <w:rsid w:val="00A157ED"/>
    <w:rsid w:val="00A176A9"/>
    <w:rsid w:val="00A17E80"/>
    <w:rsid w:val="00A20536"/>
    <w:rsid w:val="00A21D49"/>
    <w:rsid w:val="00A229CD"/>
    <w:rsid w:val="00A22C61"/>
    <w:rsid w:val="00A23D7E"/>
    <w:rsid w:val="00A27B0B"/>
    <w:rsid w:val="00A3228C"/>
    <w:rsid w:val="00A33C4C"/>
    <w:rsid w:val="00A353C8"/>
    <w:rsid w:val="00A363A6"/>
    <w:rsid w:val="00A36F5E"/>
    <w:rsid w:val="00A401A2"/>
    <w:rsid w:val="00A4339F"/>
    <w:rsid w:val="00A43CE9"/>
    <w:rsid w:val="00A44963"/>
    <w:rsid w:val="00A44B98"/>
    <w:rsid w:val="00A452AE"/>
    <w:rsid w:val="00A519E6"/>
    <w:rsid w:val="00A5451C"/>
    <w:rsid w:val="00A54CCB"/>
    <w:rsid w:val="00A65FB6"/>
    <w:rsid w:val="00A67C4C"/>
    <w:rsid w:val="00A70399"/>
    <w:rsid w:val="00A73888"/>
    <w:rsid w:val="00A7416F"/>
    <w:rsid w:val="00A755B6"/>
    <w:rsid w:val="00A776FA"/>
    <w:rsid w:val="00A815A3"/>
    <w:rsid w:val="00A83B92"/>
    <w:rsid w:val="00A90220"/>
    <w:rsid w:val="00A93DC3"/>
    <w:rsid w:val="00AA047F"/>
    <w:rsid w:val="00AA18B6"/>
    <w:rsid w:val="00AA537D"/>
    <w:rsid w:val="00AA6EDD"/>
    <w:rsid w:val="00AB1E0A"/>
    <w:rsid w:val="00AB47A4"/>
    <w:rsid w:val="00AB5959"/>
    <w:rsid w:val="00AB5B13"/>
    <w:rsid w:val="00AB7B22"/>
    <w:rsid w:val="00AC0A09"/>
    <w:rsid w:val="00AC2E56"/>
    <w:rsid w:val="00AD257C"/>
    <w:rsid w:val="00AD2B72"/>
    <w:rsid w:val="00AD5224"/>
    <w:rsid w:val="00AD552A"/>
    <w:rsid w:val="00AD6CF8"/>
    <w:rsid w:val="00AE0603"/>
    <w:rsid w:val="00AE0AA4"/>
    <w:rsid w:val="00AE5FED"/>
    <w:rsid w:val="00AE75EB"/>
    <w:rsid w:val="00AF09CE"/>
    <w:rsid w:val="00AF106D"/>
    <w:rsid w:val="00AF2ED4"/>
    <w:rsid w:val="00AF34EA"/>
    <w:rsid w:val="00AF6433"/>
    <w:rsid w:val="00AF6B99"/>
    <w:rsid w:val="00AF7B86"/>
    <w:rsid w:val="00B031B4"/>
    <w:rsid w:val="00B05564"/>
    <w:rsid w:val="00B10FE0"/>
    <w:rsid w:val="00B13E04"/>
    <w:rsid w:val="00B147FC"/>
    <w:rsid w:val="00B1609A"/>
    <w:rsid w:val="00B17D60"/>
    <w:rsid w:val="00B20DC4"/>
    <w:rsid w:val="00B20FDC"/>
    <w:rsid w:val="00B2182F"/>
    <w:rsid w:val="00B26100"/>
    <w:rsid w:val="00B26B7D"/>
    <w:rsid w:val="00B30CD7"/>
    <w:rsid w:val="00B3352A"/>
    <w:rsid w:val="00B36A34"/>
    <w:rsid w:val="00B41200"/>
    <w:rsid w:val="00B42CCB"/>
    <w:rsid w:val="00B44E01"/>
    <w:rsid w:val="00B63272"/>
    <w:rsid w:val="00B63A95"/>
    <w:rsid w:val="00B701DB"/>
    <w:rsid w:val="00B70A3E"/>
    <w:rsid w:val="00B71335"/>
    <w:rsid w:val="00B7153E"/>
    <w:rsid w:val="00B744B7"/>
    <w:rsid w:val="00B7575D"/>
    <w:rsid w:val="00B75F80"/>
    <w:rsid w:val="00B76A50"/>
    <w:rsid w:val="00B81BE7"/>
    <w:rsid w:val="00B83DD8"/>
    <w:rsid w:val="00B83E79"/>
    <w:rsid w:val="00B841E5"/>
    <w:rsid w:val="00B8524F"/>
    <w:rsid w:val="00B8741C"/>
    <w:rsid w:val="00B877A0"/>
    <w:rsid w:val="00B91839"/>
    <w:rsid w:val="00B937C2"/>
    <w:rsid w:val="00B9613E"/>
    <w:rsid w:val="00BA217A"/>
    <w:rsid w:val="00BA5110"/>
    <w:rsid w:val="00BB02BD"/>
    <w:rsid w:val="00BB1761"/>
    <w:rsid w:val="00BB1BA9"/>
    <w:rsid w:val="00BB28DA"/>
    <w:rsid w:val="00BB47F8"/>
    <w:rsid w:val="00BB5A49"/>
    <w:rsid w:val="00BB7F21"/>
    <w:rsid w:val="00BC1A8E"/>
    <w:rsid w:val="00BC365F"/>
    <w:rsid w:val="00BC6148"/>
    <w:rsid w:val="00BC78A8"/>
    <w:rsid w:val="00BC7F46"/>
    <w:rsid w:val="00BD6039"/>
    <w:rsid w:val="00BD6B31"/>
    <w:rsid w:val="00BD7283"/>
    <w:rsid w:val="00BD799F"/>
    <w:rsid w:val="00BD7DE9"/>
    <w:rsid w:val="00BD7F21"/>
    <w:rsid w:val="00BE0292"/>
    <w:rsid w:val="00BE281E"/>
    <w:rsid w:val="00BE31CD"/>
    <w:rsid w:val="00BE4059"/>
    <w:rsid w:val="00BE4493"/>
    <w:rsid w:val="00BE45BF"/>
    <w:rsid w:val="00BE49DE"/>
    <w:rsid w:val="00BE4F02"/>
    <w:rsid w:val="00BF00B9"/>
    <w:rsid w:val="00BF4143"/>
    <w:rsid w:val="00BF4A80"/>
    <w:rsid w:val="00BF4CE2"/>
    <w:rsid w:val="00BF571B"/>
    <w:rsid w:val="00BF5AC0"/>
    <w:rsid w:val="00C01F28"/>
    <w:rsid w:val="00C03057"/>
    <w:rsid w:val="00C032DC"/>
    <w:rsid w:val="00C10E86"/>
    <w:rsid w:val="00C11D7F"/>
    <w:rsid w:val="00C1235E"/>
    <w:rsid w:val="00C13512"/>
    <w:rsid w:val="00C13D66"/>
    <w:rsid w:val="00C24D56"/>
    <w:rsid w:val="00C26C1F"/>
    <w:rsid w:val="00C26DB8"/>
    <w:rsid w:val="00C30439"/>
    <w:rsid w:val="00C316C8"/>
    <w:rsid w:val="00C37632"/>
    <w:rsid w:val="00C4081B"/>
    <w:rsid w:val="00C40E3A"/>
    <w:rsid w:val="00C42BFF"/>
    <w:rsid w:val="00C43ED7"/>
    <w:rsid w:val="00C5103D"/>
    <w:rsid w:val="00C51551"/>
    <w:rsid w:val="00C55A3E"/>
    <w:rsid w:val="00C5791F"/>
    <w:rsid w:val="00C606D5"/>
    <w:rsid w:val="00C61B57"/>
    <w:rsid w:val="00C61DD8"/>
    <w:rsid w:val="00C6475F"/>
    <w:rsid w:val="00C64C37"/>
    <w:rsid w:val="00C67E99"/>
    <w:rsid w:val="00C72A5D"/>
    <w:rsid w:val="00C7372C"/>
    <w:rsid w:val="00C74604"/>
    <w:rsid w:val="00C76727"/>
    <w:rsid w:val="00C8065D"/>
    <w:rsid w:val="00C80CB5"/>
    <w:rsid w:val="00C81447"/>
    <w:rsid w:val="00C81C6F"/>
    <w:rsid w:val="00C83663"/>
    <w:rsid w:val="00C84611"/>
    <w:rsid w:val="00C86DB9"/>
    <w:rsid w:val="00C9178D"/>
    <w:rsid w:val="00C95A91"/>
    <w:rsid w:val="00CA102A"/>
    <w:rsid w:val="00CA1689"/>
    <w:rsid w:val="00CA2520"/>
    <w:rsid w:val="00CA297E"/>
    <w:rsid w:val="00CA2CC3"/>
    <w:rsid w:val="00CA519A"/>
    <w:rsid w:val="00CA5E67"/>
    <w:rsid w:val="00CA6251"/>
    <w:rsid w:val="00CA7FAF"/>
    <w:rsid w:val="00CB12DA"/>
    <w:rsid w:val="00CB1E0F"/>
    <w:rsid w:val="00CB4E63"/>
    <w:rsid w:val="00CC1299"/>
    <w:rsid w:val="00CC73A1"/>
    <w:rsid w:val="00CD6E58"/>
    <w:rsid w:val="00CE0CE3"/>
    <w:rsid w:val="00CE148D"/>
    <w:rsid w:val="00CE5597"/>
    <w:rsid w:val="00CE63B1"/>
    <w:rsid w:val="00CF2324"/>
    <w:rsid w:val="00CF3032"/>
    <w:rsid w:val="00CF3189"/>
    <w:rsid w:val="00CF3814"/>
    <w:rsid w:val="00CF6139"/>
    <w:rsid w:val="00D009D0"/>
    <w:rsid w:val="00D0173F"/>
    <w:rsid w:val="00D02265"/>
    <w:rsid w:val="00D02EBB"/>
    <w:rsid w:val="00D04F12"/>
    <w:rsid w:val="00D109FA"/>
    <w:rsid w:val="00D1183D"/>
    <w:rsid w:val="00D11870"/>
    <w:rsid w:val="00D141BA"/>
    <w:rsid w:val="00D15564"/>
    <w:rsid w:val="00D17096"/>
    <w:rsid w:val="00D23AB3"/>
    <w:rsid w:val="00D25B68"/>
    <w:rsid w:val="00D268D6"/>
    <w:rsid w:val="00D269C7"/>
    <w:rsid w:val="00D27324"/>
    <w:rsid w:val="00D32C9C"/>
    <w:rsid w:val="00D40E11"/>
    <w:rsid w:val="00D4150D"/>
    <w:rsid w:val="00D419F2"/>
    <w:rsid w:val="00D459F9"/>
    <w:rsid w:val="00D477AF"/>
    <w:rsid w:val="00D515DC"/>
    <w:rsid w:val="00D5415C"/>
    <w:rsid w:val="00D55653"/>
    <w:rsid w:val="00D57DA6"/>
    <w:rsid w:val="00D6197C"/>
    <w:rsid w:val="00D630EB"/>
    <w:rsid w:val="00D6368D"/>
    <w:rsid w:val="00D67780"/>
    <w:rsid w:val="00D706CA"/>
    <w:rsid w:val="00D71820"/>
    <w:rsid w:val="00D7236F"/>
    <w:rsid w:val="00D7484E"/>
    <w:rsid w:val="00D76248"/>
    <w:rsid w:val="00D7645A"/>
    <w:rsid w:val="00D7682A"/>
    <w:rsid w:val="00D76ABB"/>
    <w:rsid w:val="00D812AA"/>
    <w:rsid w:val="00D81469"/>
    <w:rsid w:val="00D82C96"/>
    <w:rsid w:val="00D830F1"/>
    <w:rsid w:val="00D85ADA"/>
    <w:rsid w:val="00D86474"/>
    <w:rsid w:val="00D91934"/>
    <w:rsid w:val="00D9354A"/>
    <w:rsid w:val="00D94EE9"/>
    <w:rsid w:val="00DA00CA"/>
    <w:rsid w:val="00DA7351"/>
    <w:rsid w:val="00DB04B6"/>
    <w:rsid w:val="00DB2C4C"/>
    <w:rsid w:val="00DB2C6B"/>
    <w:rsid w:val="00DC2D3C"/>
    <w:rsid w:val="00DC6E83"/>
    <w:rsid w:val="00DC70BE"/>
    <w:rsid w:val="00DD28D4"/>
    <w:rsid w:val="00DD2959"/>
    <w:rsid w:val="00DD459A"/>
    <w:rsid w:val="00DD6521"/>
    <w:rsid w:val="00DE61BE"/>
    <w:rsid w:val="00DE6892"/>
    <w:rsid w:val="00DE76C7"/>
    <w:rsid w:val="00DF0159"/>
    <w:rsid w:val="00DF0BE4"/>
    <w:rsid w:val="00DF142F"/>
    <w:rsid w:val="00DF2390"/>
    <w:rsid w:val="00DF2D8B"/>
    <w:rsid w:val="00DF5F23"/>
    <w:rsid w:val="00DF7DEF"/>
    <w:rsid w:val="00E01CE6"/>
    <w:rsid w:val="00E037D8"/>
    <w:rsid w:val="00E039B2"/>
    <w:rsid w:val="00E046AC"/>
    <w:rsid w:val="00E060C6"/>
    <w:rsid w:val="00E07A66"/>
    <w:rsid w:val="00E10D14"/>
    <w:rsid w:val="00E13442"/>
    <w:rsid w:val="00E2412B"/>
    <w:rsid w:val="00E24ADA"/>
    <w:rsid w:val="00E2611A"/>
    <w:rsid w:val="00E264D8"/>
    <w:rsid w:val="00E26BBF"/>
    <w:rsid w:val="00E26FD0"/>
    <w:rsid w:val="00E34776"/>
    <w:rsid w:val="00E36B1E"/>
    <w:rsid w:val="00E439E3"/>
    <w:rsid w:val="00E44D0D"/>
    <w:rsid w:val="00E472EE"/>
    <w:rsid w:val="00E47BB2"/>
    <w:rsid w:val="00E502A1"/>
    <w:rsid w:val="00E5100E"/>
    <w:rsid w:val="00E51342"/>
    <w:rsid w:val="00E51883"/>
    <w:rsid w:val="00E51F89"/>
    <w:rsid w:val="00E52065"/>
    <w:rsid w:val="00E54C9C"/>
    <w:rsid w:val="00E5566A"/>
    <w:rsid w:val="00E602B9"/>
    <w:rsid w:val="00E639B9"/>
    <w:rsid w:val="00E63E81"/>
    <w:rsid w:val="00E65762"/>
    <w:rsid w:val="00E665BC"/>
    <w:rsid w:val="00E6668D"/>
    <w:rsid w:val="00E71804"/>
    <w:rsid w:val="00E73C13"/>
    <w:rsid w:val="00E755DA"/>
    <w:rsid w:val="00E76D8E"/>
    <w:rsid w:val="00E80229"/>
    <w:rsid w:val="00E81535"/>
    <w:rsid w:val="00E8210B"/>
    <w:rsid w:val="00E82D96"/>
    <w:rsid w:val="00E836A5"/>
    <w:rsid w:val="00E838F8"/>
    <w:rsid w:val="00E83C3A"/>
    <w:rsid w:val="00E855F4"/>
    <w:rsid w:val="00E85CD3"/>
    <w:rsid w:val="00E8646D"/>
    <w:rsid w:val="00E95943"/>
    <w:rsid w:val="00E95CAA"/>
    <w:rsid w:val="00E96C20"/>
    <w:rsid w:val="00E97578"/>
    <w:rsid w:val="00E97A90"/>
    <w:rsid w:val="00EA2A4D"/>
    <w:rsid w:val="00EA3029"/>
    <w:rsid w:val="00EA32D2"/>
    <w:rsid w:val="00EB32A6"/>
    <w:rsid w:val="00EB45A0"/>
    <w:rsid w:val="00EB693F"/>
    <w:rsid w:val="00EB77CE"/>
    <w:rsid w:val="00EC338E"/>
    <w:rsid w:val="00EC5DD4"/>
    <w:rsid w:val="00EC71E0"/>
    <w:rsid w:val="00EC7805"/>
    <w:rsid w:val="00ED0E9B"/>
    <w:rsid w:val="00ED2886"/>
    <w:rsid w:val="00ED369A"/>
    <w:rsid w:val="00ED3DAF"/>
    <w:rsid w:val="00ED4421"/>
    <w:rsid w:val="00ED735F"/>
    <w:rsid w:val="00EE083E"/>
    <w:rsid w:val="00EE18FF"/>
    <w:rsid w:val="00EE4DEB"/>
    <w:rsid w:val="00EE5677"/>
    <w:rsid w:val="00EF41E5"/>
    <w:rsid w:val="00F01F5E"/>
    <w:rsid w:val="00F05A9C"/>
    <w:rsid w:val="00F10264"/>
    <w:rsid w:val="00F13FC5"/>
    <w:rsid w:val="00F14693"/>
    <w:rsid w:val="00F14A07"/>
    <w:rsid w:val="00F21DF2"/>
    <w:rsid w:val="00F22514"/>
    <w:rsid w:val="00F237F0"/>
    <w:rsid w:val="00F23C99"/>
    <w:rsid w:val="00F261A8"/>
    <w:rsid w:val="00F31F5F"/>
    <w:rsid w:val="00F33E62"/>
    <w:rsid w:val="00F3436D"/>
    <w:rsid w:val="00F4076C"/>
    <w:rsid w:val="00F464F7"/>
    <w:rsid w:val="00F477E5"/>
    <w:rsid w:val="00F50233"/>
    <w:rsid w:val="00F52AB3"/>
    <w:rsid w:val="00F52CEF"/>
    <w:rsid w:val="00F53E8C"/>
    <w:rsid w:val="00F54A6F"/>
    <w:rsid w:val="00F568CE"/>
    <w:rsid w:val="00F62EB0"/>
    <w:rsid w:val="00F671EF"/>
    <w:rsid w:val="00F67BCF"/>
    <w:rsid w:val="00F73ECA"/>
    <w:rsid w:val="00F76F60"/>
    <w:rsid w:val="00F77B46"/>
    <w:rsid w:val="00F77D4C"/>
    <w:rsid w:val="00F77FF3"/>
    <w:rsid w:val="00F82F50"/>
    <w:rsid w:val="00F86A6B"/>
    <w:rsid w:val="00F936DD"/>
    <w:rsid w:val="00F97822"/>
    <w:rsid w:val="00FA013A"/>
    <w:rsid w:val="00FA12B7"/>
    <w:rsid w:val="00FA249C"/>
    <w:rsid w:val="00FA7278"/>
    <w:rsid w:val="00FB145E"/>
    <w:rsid w:val="00FB1496"/>
    <w:rsid w:val="00FC027C"/>
    <w:rsid w:val="00FC115E"/>
    <w:rsid w:val="00FC640D"/>
    <w:rsid w:val="00FC65DE"/>
    <w:rsid w:val="00FD2116"/>
    <w:rsid w:val="00FD2E00"/>
    <w:rsid w:val="00FD6796"/>
    <w:rsid w:val="00FE35A3"/>
    <w:rsid w:val="00FE5254"/>
    <w:rsid w:val="00FE7A38"/>
    <w:rsid w:val="00FF1686"/>
    <w:rsid w:val="00FF1B7D"/>
    <w:rsid w:val="00FF33C5"/>
    <w:rsid w:val="00FF3C8E"/>
    <w:rsid w:val="00FF562E"/>
    <w:rsid w:val="00FF5E7D"/>
    <w:rsid w:val="00FF6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418F1F"/>
  <w15:chartTrackingRefBased/>
  <w15:docId w15:val="{8C2E470C-B00D-4F14-B0DB-920665B8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3FF"/>
    <w:rPr>
      <w:rFonts w:ascii="Arial" w:hAnsi="Arial"/>
      <w:sz w:val="24"/>
    </w:rPr>
  </w:style>
  <w:style w:type="paragraph" w:styleId="Heading1">
    <w:name w:val="heading 1"/>
    <w:basedOn w:val="Normal"/>
    <w:next w:val="Normal"/>
    <w:link w:val="Heading1Char"/>
    <w:autoRedefine/>
    <w:uiPriority w:val="9"/>
    <w:qFormat/>
    <w:rsid w:val="00BB1BA9"/>
    <w:pPr>
      <w:keepNext/>
      <w:keepLines/>
      <w:spacing w:after="0" w:line="276" w:lineRule="auto"/>
      <w:outlineLvl w:val="0"/>
    </w:pPr>
    <w:rPr>
      <w:rFonts w:eastAsiaTheme="majorEastAsia" w:cs="Arial"/>
      <w:b/>
      <w:bCs/>
      <w:color w:val="001F6F"/>
      <w:sz w:val="36"/>
      <w:szCs w:val="28"/>
      <w:lang w:val="en-US" w:eastAsia="ja-JP"/>
    </w:rPr>
  </w:style>
  <w:style w:type="paragraph" w:styleId="Heading2">
    <w:name w:val="heading 2"/>
    <w:basedOn w:val="Normal"/>
    <w:next w:val="Normal"/>
    <w:link w:val="Heading2Char"/>
    <w:uiPriority w:val="9"/>
    <w:unhideWhenUsed/>
    <w:qFormat/>
    <w:rsid w:val="00783187"/>
    <w:pPr>
      <w:spacing w:before="120"/>
      <w:jc w:val="both"/>
      <w:outlineLvl w:val="1"/>
    </w:pPr>
    <w:rPr>
      <w:rFonts w:cs="Arial"/>
      <w:color w:val="001F6F"/>
      <w:sz w:val="32"/>
      <w:szCs w:val="20"/>
      <w:lang w:val="en-US" w:eastAsia="ja-JP"/>
    </w:rPr>
  </w:style>
  <w:style w:type="paragraph" w:styleId="Heading3">
    <w:name w:val="heading 3"/>
    <w:basedOn w:val="Normal"/>
    <w:next w:val="Normal"/>
    <w:link w:val="Heading3Char"/>
    <w:autoRedefine/>
    <w:uiPriority w:val="9"/>
    <w:unhideWhenUsed/>
    <w:qFormat/>
    <w:rsid w:val="00783187"/>
    <w:pPr>
      <w:keepNext/>
      <w:keepLines/>
      <w:spacing w:before="2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783187"/>
    <w:pPr>
      <w:keepNext/>
      <w:keepLines/>
      <w:spacing w:before="40" w:after="0"/>
      <w:outlineLvl w:val="3"/>
    </w:pPr>
    <w:rPr>
      <w:rFonts w:eastAsiaTheme="majorEastAsia" w:cstheme="majorBidi"/>
      <w:b/>
      <w:iCs/>
      <w:sz w:val="28"/>
    </w:rPr>
  </w:style>
  <w:style w:type="paragraph" w:styleId="Heading5">
    <w:name w:val="heading 5"/>
    <w:basedOn w:val="Heading3"/>
    <w:next w:val="Normal"/>
    <w:link w:val="Heading5Char"/>
    <w:uiPriority w:val="9"/>
    <w:unhideWhenUsed/>
    <w:qFormat/>
    <w:rsid w:val="00783187"/>
    <w:pPr>
      <w:outlineLvl w:val="4"/>
    </w:pPr>
    <w:rPr>
      <w:color w:val="001F6F"/>
      <w:sz w:val="24"/>
    </w:rPr>
  </w:style>
  <w:style w:type="paragraph" w:styleId="Heading6">
    <w:name w:val="heading 6"/>
    <w:basedOn w:val="Normal"/>
    <w:next w:val="Normal"/>
    <w:link w:val="Heading6Char"/>
    <w:uiPriority w:val="9"/>
    <w:semiHidden/>
    <w:unhideWhenUsed/>
    <w:qFormat/>
    <w:rsid w:val="00783187"/>
    <w:pPr>
      <w:keepNext/>
      <w:keepLines/>
      <w:spacing w:before="4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A6B"/>
  </w:style>
  <w:style w:type="paragraph" w:styleId="Footer">
    <w:name w:val="footer"/>
    <w:basedOn w:val="Normal"/>
    <w:link w:val="FooterChar"/>
    <w:unhideWhenUsed/>
    <w:rsid w:val="00F86A6B"/>
    <w:pPr>
      <w:tabs>
        <w:tab w:val="center" w:pos="4513"/>
        <w:tab w:val="right" w:pos="9026"/>
      </w:tabs>
      <w:spacing w:after="0" w:line="240" w:lineRule="auto"/>
    </w:pPr>
  </w:style>
  <w:style w:type="character" w:customStyle="1" w:styleId="FooterChar">
    <w:name w:val="Footer Char"/>
    <w:basedOn w:val="DefaultParagraphFont"/>
    <w:link w:val="Footer"/>
    <w:rsid w:val="00F86A6B"/>
  </w:style>
  <w:style w:type="character" w:styleId="Hyperlink">
    <w:name w:val="Hyperlink"/>
    <w:basedOn w:val="DefaultParagraphFont"/>
    <w:uiPriority w:val="99"/>
    <w:unhideWhenUsed/>
    <w:rsid w:val="00F86A6B"/>
    <w:rPr>
      <w:color w:val="0563C1" w:themeColor="hyperlink"/>
      <w:u w:val="single"/>
    </w:rPr>
  </w:style>
  <w:style w:type="character" w:customStyle="1" w:styleId="Heading1Char">
    <w:name w:val="Heading 1 Char"/>
    <w:basedOn w:val="DefaultParagraphFont"/>
    <w:link w:val="Heading1"/>
    <w:uiPriority w:val="9"/>
    <w:rsid w:val="00BB1BA9"/>
    <w:rPr>
      <w:rFonts w:ascii="Arial" w:eastAsiaTheme="majorEastAsia" w:hAnsi="Arial" w:cs="Arial"/>
      <w:b/>
      <w:bCs/>
      <w:color w:val="001F6F"/>
      <w:sz w:val="36"/>
      <w:szCs w:val="28"/>
      <w:lang w:val="en-US" w:eastAsia="ja-JP"/>
    </w:rPr>
  </w:style>
  <w:style w:type="paragraph" w:styleId="TOCHeading">
    <w:name w:val="TOC Heading"/>
    <w:basedOn w:val="Heading1"/>
    <w:next w:val="Normal"/>
    <w:uiPriority w:val="39"/>
    <w:unhideWhenUsed/>
    <w:qFormat/>
    <w:rsid w:val="00F86A6B"/>
    <w:pPr>
      <w:outlineLvl w:val="9"/>
    </w:pPr>
    <w:rPr>
      <w:b w:val="0"/>
      <w:bCs w:val="0"/>
    </w:rPr>
  </w:style>
  <w:style w:type="paragraph" w:styleId="TOC1">
    <w:name w:val="toc 1"/>
    <w:basedOn w:val="Normal"/>
    <w:next w:val="Normal"/>
    <w:autoRedefine/>
    <w:uiPriority w:val="39"/>
    <w:unhideWhenUsed/>
    <w:rsid w:val="007C1C42"/>
    <w:pPr>
      <w:tabs>
        <w:tab w:val="right" w:leader="dot" w:pos="9607"/>
      </w:tabs>
      <w:spacing w:after="100" w:line="276" w:lineRule="auto"/>
    </w:pPr>
  </w:style>
  <w:style w:type="paragraph" w:styleId="TOC2">
    <w:name w:val="toc 2"/>
    <w:basedOn w:val="Normal"/>
    <w:next w:val="Normal"/>
    <w:autoRedefine/>
    <w:uiPriority w:val="39"/>
    <w:unhideWhenUsed/>
    <w:rsid w:val="00F86A6B"/>
    <w:pPr>
      <w:spacing w:after="100" w:line="276" w:lineRule="auto"/>
      <w:ind w:left="220"/>
    </w:pPr>
  </w:style>
  <w:style w:type="paragraph" w:styleId="ListParagraph">
    <w:name w:val="List Paragraph"/>
    <w:basedOn w:val="Normal"/>
    <w:link w:val="ListParagraphChar"/>
    <w:uiPriority w:val="34"/>
    <w:qFormat/>
    <w:rsid w:val="001653FF"/>
    <w:pPr>
      <w:numPr>
        <w:numId w:val="2"/>
      </w:numPr>
      <w:spacing w:after="200" w:line="276" w:lineRule="auto"/>
      <w:ind w:left="1080"/>
      <w:contextualSpacing/>
    </w:pPr>
  </w:style>
  <w:style w:type="table" w:styleId="TableGrid">
    <w:name w:val="Table Grid"/>
    <w:basedOn w:val="TableNormal"/>
    <w:rsid w:val="00567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D05F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53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3C8"/>
    <w:rPr>
      <w:rFonts w:ascii="Segoe UI" w:hAnsi="Segoe UI" w:cs="Segoe UI"/>
      <w:sz w:val="18"/>
      <w:szCs w:val="18"/>
    </w:rPr>
  </w:style>
  <w:style w:type="paragraph" w:styleId="Title">
    <w:name w:val="Title"/>
    <w:basedOn w:val="Titlesubheading"/>
    <w:next w:val="Normal"/>
    <w:link w:val="TitleChar"/>
    <w:uiPriority w:val="10"/>
    <w:qFormat/>
    <w:rsid w:val="00D82C96"/>
    <w:pPr>
      <w:jc w:val="left"/>
    </w:pPr>
    <w:rPr>
      <w:color w:val="001F6F"/>
      <w:sz w:val="56"/>
    </w:rPr>
  </w:style>
  <w:style w:type="character" w:customStyle="1" w:styleId="TitleChar">
    <w:name w:val="Title Char"/>
    <w:basedOn w:val="DefaultParagraphFont"/>
    <w:link w:val="Title"/>
    <w:uiPriority w:val="10"/>
    <w:rsid w:val="00D82C96"/>
    <w:rPr>
      <w:rFonts w:ascii="Arial" w:hAnsi="Arial" w:cs="Arial"/>
      <w:b/>
      <w:color w:val="001F6F"/>
      <w:sz w:val="56"/>
      <w:szCs w:val="72"/>
    </w:rPr>
  </w:style>
  <w:style w:type="paragraph" w:customStyle="1" w:styleId="Titlesubheading">
    <w:name w:val="Title subheading"/>
    <w:basedOn w:val="Normal"/>
    <w:link w:val="TitlesubheadingChar"/>
    <w:autoRedefine/>
    <w:qFormat/>
    <w:rsid w:val="001653FF"/>
    <w:pPr>
      <w:spacing w:before="480" w:after="240"/>
      <w:jc w:val="right"/>
    </w:pPr>
    <w:rPr>
      <w:rFonts w:cs="Arial"/>
      <w:b/>
      <w:color w:val="313894"/>
      <w:sz w:val="36"/>
      <w:szCs w:val="72"/>
    </w:rPr>
  </w:style>
  <w:style w:type="character" w:styleId="Strong">
    <w:name w:val="Strong"/>
    <w:basedOn w:val="DefaultParagraphFont"/>
    <w:uiPriority w:val="22"/>
    <w:qFormat/>
    <w:rsid w:val="001653FF"/>
    <w:rPr>
      <w:rFonts w:ascii="Arial" w:hAnsi="Arial"/>
      <w:b/>
      <w:bCs/>
      <w:sz w:val="24"/>
    </w:rPr>
  </w:style>
  <w:style w:type="character" w:customStyle="1" w:styleId="TitlesubheadingChar">
    <w:name w:val="Title subheading Char"/>
    <w:basedOn w:val="DefaultParagraphFont"/>
    <w:link w:val="Titlesubheading"/>
    <w:rsid w:val="001653FF"/>
    <w:rPr>
      <w:rFonts w:ascii="Arial" w:hAnsi="Arial" w:cs="Arial"/>
      <w:b/>
      <w:color w:val="313894"/>
      <w:sz w:val="36"/>
      <w:szCs w:val="72"/>
    </w:rPr>
  </w:style>
  <w:style w:type="paragraph" w:customStyle="1" w:styleId="Smallertext">
    <w:name w:val="Smaller text"/>
    <w:basedOn w:val="Normal"/>
    <w:link w:val="SmallertextChar"/>
    <w:autoRedefine/>
    <w:qFormat/>
    <w:rsid w:val="007718C3"/>
    <w:pPr>
      <w:spacing w:after="0" w:line="240" w:lineRule="auto"/>
    </w:pPr>
    <w:rPr>
      <w:sz w:val="22"/>
      <w:szCs w:val="20"/>
      <w:lang w:eastAsia="en-AU"/>
    </w:rPr>
  </w:style>
  <w:style w:type="paragraph" w:customStyle="1" w:styleId="Smallertextlist">
    <w:name w:val="Smaller text list"/>
    <w:basedOn w:val="Smallertext"/>
    <w:link w:val="SmallertextlistChar"/>
    <w:qFormat/>
    <w:rsid w:val="003522DD"/>
    <w:pPr>
      <w:numPr>
        <w:numId w:val="3"/>
      </w:numPr>
    </w:pPr>
    <w:rPr>
      <w:iCs/>
      <w:lang w:val="en-US"/>
    </w:rPr>
  </w:style>
  <w:style w:type="character" w:customStyle="1" w:styleId="SmallertextChar">
    <w:name w:val="Smaller text Char"/>
    <w:basedOn w:val="DefaultParagraphFont"/>
    <w:link w:val="Smallertext"/>
    <w:rsid w:val="007718C3"/>
    <w:rPr>
      <w:rFonts w:ascii="Arial" w:hAnsi="Arial"/>
      <w:szCs w:val="20"/>
      <w:lang w:eastAsia="en-AU"/>
    </w:rPr>
  </w:style>
  <w:style w:type="character" w:customStyle="1" w:styleId="SmallertextlistChar">
    <w:name w:val="Smaller text list Char"/>
    <w:basedOn w:val="SmallertextChar"/>
    <w:link w:val="Smallertextlist"/>
    <w:rsid w:val="003522DD"/>
    <w:rPr>
      <w:rFonts w:ascii="Arial" w:hAnsi="Arial"/>
      <w:iCs/>
      <w:szCs w:val="20"/>
      <w:lang w:val="en-US" w:eastAsia="en-AU"/>
    </w:rPr>
  </w:style>
  <w:style w:type="character" w:customStyle="1" w:styleId="Heading2Char">
    <w:name w:val="Heading 2 Char"/>
    <w:basedOn w:val="DefaultParagraphFont"/>
    <w:link w:val="Heading2"/>
    <w:uiPriority w:val="9"/>
    <w:rsid w:val="00783187"/>
    <w:rPr>
      <w:rFonts w:ascii="Arial" w:hAnsi="Arial" w:cs="Arial"/>
      <w:color w:val="001F6F"/>
      <w:sz w:val="32"/>
      <w:szCs w:val="20"/>
      <w:lang w:val="en-US" w:eastAsia="ja-JP"/>
    </w:rPr>
  </w:style>
  <w:style w:type="paragraph" w:customStyle="1" w:styleId="Numberedparagraphs">
    <w:name w:val="Numbered paragraphs"/>
    <w:basedOn w:val="ListParagraph"/>
    <w:link w:val="NumberedparagraphsChar"/>
    <w:autoRedefine/>
    <w:qFormat/>
    <w:rsid w:val="00D76ABB"/>
    <w:pPr>
      <w:numPr>
        <w:numId w:val="0"/>
      </w:numPr>
      <w:spacing w:before="240"/>
    </w:pPr>
    <w:rPr>
      <w:lang w:eastAsia="en-AU"/>
    </w:rPr>
  </w:style>
  <w:style w:type="character" w:customStyle="1" w:styleId="Heading3Char">
    <w:name w:val="Heading 3 Char"/>
    <w:basedOn w:val="DefaultParagraphFont"/>
    <w:link w:val="Heading3"/>
    <w:uiPriority w:val="9"/>
    <w:rsid w:val="00783187"/>
    <w:rPr>
      <w:rFonts w:ascii="Arial" w:eastAsiaTheme="majorEastAsia" w:hAnsi="Arial" w:cstheme="majorBidi"/>
      <w:b/>
      <w:sz w:val="32"/>
      <w:szCs w:val="24"/>
    </w:rPr>
  </w:style>
  <w:style w:type="character" w:customStyle="1" w:styleId="ListParagraphChar">
    <w:name w:val="List Paragraph Char"/>
    <w:basedOn w:val="DefaultParagraphFont"/>
    <w:link w:val="ListParagraph"/>
    <w:uiPriority w:val="34"/>
    <w:rsid w:val="00E639B9"/>
    <w:rPr>
      <w:rFonts w:ascii="Arial" w:hAnsi="Arial"/>
      <w:sz w:val="24"/>
    </w:rPr>
  </w:style>
  <w:style w:type="character" w:customStyle="1" w:styleId="NumberedparagraphsChar">
    <w:name w:val="Numbered paragraphs Char"/>
    <w:basedOn w:val="ListParagraphChar"/>
    <w:link w:val="Numberedparagraphs"/>
    <w:rsid w:val="00D76ABB"/>
    <w:rPr>
      <w:rFonts w:ascii="Arial" w:hAnsi="Arial"/>
      <w:sz w:val="24"/>
      <w:lang w:eastAsia="en-AU"/>
    </w:rPr>
  </w:style>
  <w:style w:type="character" w:styleId="PlaceholderText">
    <w:name w:val="Placeholder Text"/>
    <w:basedOn w:val="DefaultParagraphFont"/>
    <w:uiPriority w:val="99"/>
    <w:semiHidden/>
    <w:rsid w:val="00270EDE"/>
    <w:rPr>
      <w:color w:val="808080"/>
    </w:rPr>
  </w:style>
  <w:style w:type="paragraph" w:customStyle="1" w:styleId="Smallernumbered">
    <w:name w:val="Smaller numbered"/>
    <w:basedOn w:val="Smallertextlist"/>
    <w:link w:val="SmallernumberedChar"/>
    <w:qFormat/>
    <w:rsid w:val="00C032DC"/>
    <w:pPr>
      <w:numPr>
        <w:numId w:val="4"/>
      </w:numPr>
    </w:pPr>
  </w:style>
  <w:style w:type="character" w:customStyle="1" w:styleId="SmallernumberedChar">
    <w:name w:val="Smaller numbered Char"/>
    <w:basedOn w:val="SmallertextlistChar"/>
    <w:link w:val="Smallernumbered"/>
    <w:rsid w:val="00C032DC"/>
    <w:rPr>
      <w:rFonts w:ascii="Arial" w:hAnsi="Arial"/>
      <w:iCs/>
      <w:szCs w:val="20"/>
      <w:lang w:val="en-US" w:eastAsia="en-AU"/>
    </w:rPr>
  </w:style>
  <w:style w:type="paragraph" w:styleId="TOC3">
    <w:name w:val="toc 3"/>
    <w:basedOn w:val="Normal"/>
    <w:next w:val="Normal"/>
    <w:autoRedefine/>
    <w:uiPriority w:val="39"/>
    <w:unhideWhenUsed/>
    <w:rsid w:val="002D4A98"/>
    <w:pPr>
      <w:spacing w:after="100"/>
      <w:ind w:left="480"/>
    </w:pPr>
  </w:style>
  <w:style w:type="character" w:customStyle="1" w:styleId="Heading4Char">
    <w:name w:val="Heading 4 Char"/>
    <w:basedOn w:val="DefaultParagraphFont"/>
    <w:link w:val="Heading4"/>
    <w:uiPriority w:val="9"/>
    <w:rsid w:val="00783187"/>
    <w:rPr>
      <w:rFonts w:ascii="Arial" w:eastAsiaTheme="majorEastAsia" w:hAnsi="Arial" w:cstheme="majorBidi"/>
      <w:b/>
      <w:iCs/>
      <w:sz w:val="28"/>
    </w:rPr>
  </w:style>
  <w:style w:type="paragraph" w:styleId="TOC4">
    <w:name w:val="toc 4"/>
    <w:basedOn w:val="Normal"/>
    <w:next w:val="Normal"/>
    <w:autoRedefine/>
    <w:uiPriority w:val="39"/>
    <w:unhideWhenUsed/>
    <w:rsid w:val="00934DC3"/>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934DC3"/>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934DC3"/>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934DC3"/>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934DC3"/>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934DC3"/>
    <w:pPr>
      <w:spacing w:after="100"/>
      <w:ind w:left="1760"/>
    </w:pPr>
    <w:rPr>
      <w:rFonts w:asciiTheme="minorHAnsi" w:eastAsiaTheme="minorEastAsia" w:hAnsiTheme="minorHAnsi"/>
      <w:sz w:val="22"/>
      <w:lang w:eastAsia="en-AU"/>
    </w:rPr>
  </w:style>
  <w:style w:type="character" w:styleId="CommentReference">
    <w:name w:val="annotation reference"/>
    <w:basedOn w:val="DefaultParagraphFont"/>
    <w:uiPriority w:val="99"/>
    <w:semiHidden/>
    <w:unhideWhenUsed/>
    <w:rsid w:val="009D295A"/>
    <w:rPr>
      <w:sz w:val="16"/>
      <w:szCs w:val="16"/>
    </w:rPr>
  </w:style>
  <w:style w:type="paragraph" w:styleId="CommentText">
    <w:name w:val="annotation text"/>
    <w:basedOn w:val="Normal"/>
    <w:link w:val="CommentTextChar"/>
    <w:uiPriority w:val="99"/>
    <w:semiHidden/>
    <w:unhideWhenUsed/>
    <w:rsid w:val="009D295A"/>
    <w:pPr>
      <w:spacing w:line="240" w:lineRule="auto"/>
    </w:pPr>
    <w:rPr>
      <w:sz w:val="20"/>
      <w:szCs w:val="20"/>
    </w:rPr>
  </w:style>
  <w:style w:type="character" w:customStyle="1" w:styleId="CommentTextChar">
    <w:name w:val="Comment Text Char"/>
    <w:basedOn w:val="DefaultParagraphFont"/>
    <w:link w:val="CommentText"/>
    <w:uiPriority w:val="99"/>
    <w:semiHidden/>
    <w:rsid w:val="009D29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D295A"/>
    <w:rPr>
      <w:b/>
      <w:bCs/>
    </w:rPr>
  </w:style>
  <w:style w:type="character" w:customStyle="1" w:styleId="CommentSubjectChar">
    <w:name w:val="Comment Subject Char"/>
    <w:basedOn w:val="CommentTextChar"/>
    <w:link w:val="CommentSubject"/>
    <w:uiPriority w:val="99"/>
    <w:semiHidden/>
    <w:rsid w:val="009D295A"/>
    <w:rPr>
      <w:rFonts w:ascii="Arial" w:hAnsi="Arial"/>
      <w:b/>
      <w:bCs/>
      <w:sz w:val="20"/>
      <w:szCs w:val="20"/>
    </w:rPr>
  </w:style>
  <w:style w:type="character" w:customStyle="1" w:styleId="Heading5Char">
    <w:name w:val="Heading 5 Char"/>
    <w:basedOn w:val="DefaultParagraphFont"/>
    <w:link w:val="Heading5"/>
    <w:uiPriority w:val="9"/>
    <w:rsid w:val="00783187"/>
    <w:rPr>
      <w:rFonts w:ascii="Arial" w:eastAsiaTheme="majorEastAsia" w:hAnsi="Arial" w:cstheme="majorBidi"/>
      <w:b/>
      <w:color w:val="001F6F"/>
      <w:sz w:val="24"/>
      <w:szCs w:val="24"/>
    </w:rPr>
  </w:style>
  <w:style w:type="character" w:customStyle="1" w:styleId="UnresolvedMention1">
    <w:name w:val="Unresolved Mention1"/>
    <w:basedOn w:val="DefaultParagraphFont"/>
    <w:uiPriority w:val="99"/>
    <w:semiHidden/>
    <w:unhideWhenUsed/>
    <w:rsid w:val="00AA537D"/>
    <w:rPr>
      <w:color w:val="605E5C"/>
      <w:shd w:val="clear" w:color="auto" w:fill="E1DFDD"/>
    </w:rPr>
  </w:style>
  <w:style w:type="paragraph" w:styleId="Revision">
    <w:name w:val="Revision"/>
    <w:hidden/>
    <w:uiPriority w:val="99"/>
    <w:semiHidden/>
    <w:rsid w:val="008165D4"/>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36588D"/>
    <w:rPr>
      <w:color w:val="954F72" w:themeColor="followedHyperlink"/>
      <w:u w:val="single"/>
    </w:rPr>
  </w:style>
  <w:style w:type="character" w:customStyle="1" w:styleId="UnresolvedMention2">
    <w:name w:val="Unresolved Mention2"/>
    <w:basedOn w:val="DefaultParagraphFont"/>
    <w:uiPriority w:val="99"/>
    <w:semiHidden/>
    <w:unhideWhenUsed/>
    <w:rsid w:val="00EA2A4D"/>
    <w:rPr>
      <w:color w:val="605E5C"/>
      <w:shd w:val="clear" w:color="auto" w:fill="E1DFDD"/>
    </w:rPr>
  </w:style>
  <w:style w:type="paragraph" w:styleId="ListBullet2">
    <w:name w:val="List Bullet 2"/>
    <w:basedOn w:val="Normal"/>
    <w:rsid w:val="00E51F89"/>
    <w:pPr>
      <w:numPr>
        <w:numId w:val="26"/>
      </w:numPr>
      <w:spacing w:after="0" w:line="240" w:lineRule="auto"/>
      <w:contextualSpacing/>
    </w:pPr>
    <w:rPr>
      <w:rFonts w:eastAsia="Times New Roman" w:cs="Arial"/>
      <w:szCs w:val="24"/>
      <w:lang w:eastAsia="en-AU"/>
    </w:rPr>
  </w:style>
  <w:style w:type="character" w:customStyle="1" w:styleId="Heading6Char">
    <w:name w:val="Heading 6 Char"/>
    <w:basedOn w:val="DefaultParagraphFont"/>
    <w:link w:val="Heading6"/>
    <w:uiPriority w:val="9"/>
    <w:semiHidden/>
    <w:rsid w:val="00783187"/>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89612">
      <w:bodyDiv w:val="1"/>
      <w:marLeft w:val="0"/>
      <w:marRight w:val="0"/>
      <w:marTop w:val="0"/>
      <w:marBottom w:val="0"/>
      <w:divBdr>
        <w:top w:val="none" w:sz="0" w:space="0" w:color="auto"/>
        <w:left w:val="none" w:sz="0" w:space="0" w:color="auto"/>
        <w:bottom w:val="none" w:sz="0" w:space="0" w:color="auto"/>
        <w:right w:val="none" w:sz="0" w:space="0" w:color="auto"/>
      </w:divBdr>
    </w:div>
    <w:div w:id="211356227">
      <w:bodyDiv w:val="1"/>
      <w:marLeft w:val="0"/>
      <w:marRight w:val="0"/>
      <w:marTop w:val="0"/>
      <w:marBottom w:val="0"/>
      <w:divBdr>
        <w:top w:val="none" w:sz="0" w:space="0" w:color="auto"/>
        <w:left w:val="none" w:sz="0" w:space="0" w:color="auto"/>
        <w:bottom w:val="none" w:sz="0" w:space="0" w:color="auto"/>
        <w:right w:val="none" w:sz="0" w:space="0" w:color="auto"/>
      </w:divBdr>
    </w:div>
    <w:div w:id="319235625">
      <w:bodyDiv w:val="1"/>
      <w:marLeft w:val="0"/>
      <w:marRight w:val="0"/>
      <w:marTop w:val="0"/>
      <w:marBottom w:val="0"/>
      <w:divBdr>
        <w:top w:val="none" w:sz="0" w:space="0" w:color="auto"/>
        <w:left w:val="none" w:sz="0" w:space="0" w:color="auto"/>
        <w:bottom w:val="none" w:sz="0" w:space="0" w:color="auto"/>
        <w:right w:val="none" w:sz="0" w:space="0" w:color="auto"/>
      </w:divBdr>
    </w:div>
    <w:div w:id="612982416">
      <w:bodyDiv w:val="1"/>
      <w:marLeft w:val="0"/>
      <w:marRight w:val="0"/>
      <w:marTop w:val="0"/>
      <w:marBottom w:val="0"/>
      <w:divBdr>
        <w:top w:val="none" w:sz="0" w:space="0" w:color="auto"/>
        <w:left w:val="none" w:sz="0" w:space="0" w:color="auto"/>
        <w:bottom w:val="none" w:sz="0" w:space="0" w:color="auto"/>
        <w:right w:val="none" w:sz="0" w:space="0" w:color="auto"/>
      </w:divBdr>
    </w:div>
    <w:div w:id="1126267980">
      <w:bodyDiv w:val="1"/>
      <w:marLeft w:val="0"/>
      <w:marRight w:val="0"/>
      <w:marTop w:val="0"/>
      <w:marBottom w:val="0"/>
      <w:divBdr>
        <w:top w:val="none" w:sz="0" w:space="0" w:color="auto"/>
        <w:left w:val="none" w:sz="0" w:space="0" w:color="auto"/>
        <w:bottom w:val="none" w:sz="0" w:space="0" w:color="auto"/>
        <w:right w:val="none" w:sz="0" w:space="0" w:color="auto"/>
      </w:divBdr>
    </w:div>
    <w:div w:id="1227840353">
      <w:bodyDiv w:val="1"/>
      <w:marLeft w:val="0"/>
      <w:marRight w:val="0"/>
      <w:marTop w:val="0"/>
      <w:marBottom w:val="0"/>
      <w:divBdr>
        <w:top w:val="none" w:sz="0" w:space="0" w:color="auto"/>
        <w:left w:val="none" w:sz="0" w:space="0" w:color="auto"/>
        <w:bottom w:val="none" w:sz="0" w:space="0" w:color="auto"/>
        <w:right w:val="none" w:sz="0" w:space="0" w:color="auto"/>
      </w:divBdr>
    </w:div>
    <w:div w:id="1323893295">
      <w:bodyDiv w:val="1"/>
      <w:marLeft w:val="0"/>
      <w:marRight w:val="0"/>
      <w:marTop w:val="0"/>
      <w:marBottom w:val="0"/>
      <w:divBdr>
        <w:top w:val="none" w:sz="0" w:space="0" w:color="auto"/>
        <w:left w:val="none" w:sz="0" w:space="0" w:color="auto"/>
        <w:bottom w:val="none" w:sz="0" w:space="0" w:color="auto"/>
        <w:right w:val="none" w:sz="0" w:space="0" w:color="auto"/>
      </w:divBdr>
    </w:div>
    <w:div w:id="1594360816">
      <w:bodyDiv w:val="1"/>
      <w:marLeft w:val="0"/>
      <w:marRight w:val="0"/>
      <w:marTop w:val="0"/>
      <w:marBottom w:val="0"/>
      <w:divBdr>
        <w:top w:val="none" w:sz="0" w:space="0" w:color="auto"/>
        <w:left w:val="none" w:sz="0" w:space="0" w:color="auto"/>
        <w:bottom w:val="none" w:sz="0" w:space="0" w:color="auto"/>
        <w:right w:val="none" w:sz="0" w:space="0" w:color="auto"/>
      </w:divBdr>
    </w:div>
    <w:div w:id="1615408823">
      <w:bodyDiv w:val="1"/>
      <w:marLeft w:val="0"/>
      <w:marRight w:val="0"/>
      <w:marTop w:val="0"/>
      <w:marBottom w:val="0"/>
      <w:divBdr>
        <w:top w:val="none" w:sz="0" w:space="0" w:color="auto"/>
        <w:left w:val="none" w:sz="0" w:space="0" w:color="auto"/>
        <w:bottom w:val="none" w:sz="0" w:space="0" w:color="auto"/>
        <w:right w:val="none" w:sz="0" w:space="0" w:color="auto"/>
      </w:divBdr>
    </w:div>
    <w:div w:id="1848599388">
      <w:bodyDiv w:val="1"/>
      <w:marLeft w:val="0"/>
      <w:marRight w:val="0"/>
      <w:marTop w:val="0"/>
      <w:marBottom w:val="0"/>
      <w:divBdr>
        <w:top w:val="none" w:sz="0" w:space="0" w:color="auto"/>
        <w:left w:val="none" w:sz="0" w:space="0" w:color="auto"/>
        <w:bottom w:val="none" w:sz="0" w:space="0" w:color="auto"/>
        <w:right w:val="none" w:sz="0" w:space="0" w:color="auto"/>
      </w:divBdr>
    </w:div>
    <w:div w:id="1962222859">
      <w:bodyDiv w:val="1"/>
      <w:marLeft w:val="0"/>
      <w:marRight w:val="0"/>
      <w:marTop w:val="0"/>
      <w:marBottom w:val="0"/>
      <w:divBdr>
        <w:top w:val="none" w:sz="0" w:space="0" w:color="auto"/>
        <w:left w:val="none" w:sz="0" w:space="0" w:color="auto"/>
        <w:bottom w:val="none" w:sz="0" w:space="0" w:color="auto"/>
        <w:right w:val="none" w:sz="0" w:space="0" w:color="auto"/>
      </w:divBdr>
    </w:div>
    <w:div w:id="21392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cid:image001.jpg@01D65D05.574B4A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cid:image001.jpg@01D65D05.574B4A60" TargetMode="Externa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aringal Training Document" ma:contentTypeID="0x0101009D21217555E0044090E60BDC4464B5F31200C7759314CE17944F8A992735AAF023BB" ma:contentTypeVersion="33" ma:contentTypeDescription="" ma:contentTypeScope="" ma:versionID="7f29dbba5c57fe7e68ddd5920eadd854">
  <xsd:schema xmlns:xsd="http://www.w3.org/2001/XMLSchema" xmlns:xs="http://www.w3.org/2001/XMLSchema" xmlns:p="http://schemas.microsoft.com/office/2006/metadata/properties" xmlns:ns2="92530d23-1646-4969-af51-66437bb0a50a" xmlns:ns3="9a09970c-7919-438f-ad8f-e5dea5f29e7d" targetNamespace="http://schemas.microsoft.com/office/2006/metadata/properties" ma:root="true" ma:fieldsID="ef7a79c94cf360fe3eb33a11e00f90dc" ns2:_="" ns3:_="">
    <xsd:import namespace="92530d23-1646-4969-af51-66437bb0a50a"/>
    <xsd:import namespace="9a09970c-7919-438f-ad8f-e5dea5f29e7d"/>
    <xsd:element name="properties">
      <xsd:complexType>
        <xsd:sequence>
          <xsd:element name="documentManagement">
            <xsd:complexType>
              <xsd:all>
                <xsd:element ref="ns2:Division"/>
                <xsd:element ref="ns3:Karingal_x0020_Training_x0020_Branch_x002f_Function"/>
                <xsd:element ref="ns3:Karingal_x0020_Training_x0020_Category_x002f_Subject"/>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30d23-1646-4969-af51-66437bb0a50a" elementFormDefault="qualified">
    <xsd:import namespace="http://schemas.microsoft.com/office/2006/documentManagement/types"/>
    <xsd:import namespace="http://schemas.microsoft.com/office/infopath/2007/PartnerControls"/>
    <xsd:element name="Division" ma:index="2" ma:displayName="Brand/Division" ma:format="Dropdown" ma:internalName="Division" ma:readOnly="false">
      <xsd:simpleType>
        <xsd:restriction base="dms:Choice">
          <xsd:enumeration value="Karingal Wide"/>
          <xsd:enumeration value="BacLinks"/>
          <xsd:enumeration value="Karingal Community Living"/>
          <xsd:enumeration value="Karingal Training"/>
          <xsd:enumeration value="Kommercial"/>
          <xsd:enumeration value="Matchworks"/>
        </xsd:restriction>
      </xsd:simpleType>
    </xsd:element>
    <xsd:element name="Document_x0020_Type" ma:index="5" ma:displayName="Document Type" ma:format="Dropdown" ma:internalName="Document_x0020_Type0" ma:readOnly="false">
      <xsd:simpleType>
        <xsd:restriction base="dms:Choice">
          <xsd:enumeration value="Form"/>
          <xsd:enumeration value="Policies/Procedures"/>
          <xsd:enumeration value="Work Instruction/Guidelines"/>
        </xsd:restriction>
      </xsd:simpleType>
    </xsd:element>
  </xsd:schema>
  <xsd:schema xmlns:xsd="http://www.w3.org/2001/XMLSchema" xmlns:xs="http://www.w3.org/2001/XMLSchema" xmlns:dms="http://schemas.microsoft.com/office/2006/documentManagement/types" xmlns:pc="http://schemas.microsoft.com/office/infopath/2007/PartnerControls" targetNamespace="9a09970c-7919-438f-ad8f-e5dea5f29e7d" elementFormDefault="qualified">
    <xsd:import namespace="http://schemas.microsoft.com/office/2006/documentManagement/types"/>
    <xsd:import namespace="http://schemas.microsoft.com/office/infopath/2007/PartnerControls"/>
    <xsd:element name="Karingal_x0020_Training_x0020_Branch_x002f_Function" ma:index="3" ma:displayName="Karingal Training Branch/Function" ma:default="RTO Management" ma:format="Dropdown" ma:internalName="Karingal_x0020_Training_x0020_Branch_x002f_Function" ma:readOnly="false">
      <xsd:simpleType>
        <xsd:restriction base="dms:Choice">
          <xsd:enumeration value="RTO Management"/>
          <xsd:enumeration value="Training"/>
        </xsd:restriction>
      </xsd:simpleType>
    </xsd:element>
    <xsd:element name="Karingal_x0020_Training_x0020_Category_x002f_Subject" ma:index="4" ma:displayName="Karingal Training Category/Subject" ma:format="Dropdown" ma:internalName="Karingal_x0020_Training_x0020_Category_x002f_Subject" ma:readOnly="false">
      <xsd:simpleType>
        <xsd:restriction base="dms:Choice">
          <xsd:enumeration value="RTO Management:"/>
          <xsd:enumeration value="Business Development System"/>
          <xsd:enumeration value="Business Operations System"/>
          <xsd:enumeration value="Course Information Session"/>
          <xsd:enumeration value="Course Overview and Unit Guides"/>
          <xsd:enumeration value="Client Services System"/>
          <xsd:enumeration value="Course Structures"/>
          <xsd:enumeration value="Marketing"/>
          <xsd:enumeration value="Training and Assessment System"/>
          <xsd:enumeration value="Training OLD:"/>
          <xsd:enumeration value="Assessment"/>
          <xsd:enumeration value="Assessment Tool Templates"/>
          <xsd:enumeration value="Coordinator Documents"/>
          <xsd:enumeration value="Delivery"/>
          <xsd:enumeration value="Fees"/>
          <xsd:enumeration value="General"/>
          <xsd:enumeration value="Industry Consultation"/>
          <xsd:enumeration value="Karingal Internal Training"/>
          <xsd:enumeration value="Learner Engagement"/>
          <xsd:enumeration value="Participant"/>
          <xsd:enumeration value="Pre Enrolment &amp; Enrolment"/>
          <xsd:enumeration value="Regulations and Standards"/>
          <xsd:enumeration value="RPL"/>
          <xsd:enumeration value="Staff"/>
          <xsd:enumeration value="Validation"/>
          <xsd:enumeration value="Vocational Placement and Workplace Train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92530d23-1646-4969-af51-66437bb0a50a">Form</Document_x0020_Type>
    <Karingal_x0020_Training_x0020_Branch_x002f_Function xmlns="9a09970c-7919-438f-ad8f-e5dea5f29e7d">Training</Karingal_x0020_Training_x0020_Branch_x002f_Function>
    <Division xmlns="92530d23-1646-4969-af51-66437bb0a50a">Karingal Training</Division>
    <Karingal_x0020_Training_x0020_Category_x002f_Subject xmlns="9a09970c-7919-438f-ad8f-e5dea5f29e7d">Assessment Tool Templates</Karingal_x0020_Training_x0020_Category_x002f_Subjec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DAF6-00F4-4ADC-974E-16521D1C8534}">
  <ds:schemaRefs>
    <ds:schemaRef ds:uri="http://schemas.microsoft.com/sharepoint/v3/contenttype/forms"/>
  </ds:schemaRefs>
</ds:datastoreItem>
</file>

<file path=customXml/itemProps2.xml><?xml version="1.0" encoding="utf-8"?>
<ds:datastoreItem xmlns:ds="http://schemas.openxmlformats.org/officeDocument/2006/customXml" ds:itemID="{0347EBA0-6773-419E-B8F6-DAF9099B7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30d23-1646-4969-af51-66437bb0a50a"/>
    <ds:schemaRef ds:uri="9a09970c-7919-438f-ad8f-e5dea5f29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49F67-D3AF-4AFF-A19F-7EAEE1585C5A}">
  <ds:schemaRefs>
    <ds:schemaRef ds:uri="http://schemas.openxmlformats.org/package/2006/metadata/core-properties"/>
    <ds:schemaRef ds:uri="9a09970c-7919-438f-ad8f-e5dea5f29e7d"/>
    <ds:schemaRef ds:uri="http://schemas.microsoft.com/office/2006/documentManagement/types"/>
    <ds:schemaRef ds:uri="92530d23-1646-4969-af51-66437bb0a50a"/>
    <ds:schemaRef ds:uri="http://purl.org/dc/elements/1.1/"/>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0D1A106-19D1-4086-B23C-B13181C2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2FFEF009</Template>
  <TotalTime>9</TotalTime>
  <Pages>17</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Assessment Booklet Template</vt:lpstr>
    </vt:vector>
  </TitlesOfParts>
  <Company>Karingal St Laurence</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Booklet Template</dc:title>
  <dc:subject/>
  <dc:creator>Mark Ziemnicki</dc:creator>
  <cp:keywords/>
  <dc:description/>
  <cp:lastModifiedBy>Lyndal Box</cp:lastModifiedBy>
  <cp:revision>6</cp:revision>
  <cp:lastPrinted>2019-01-07T02:55:00Z</cp:lastPrinted>
  <dcterms:created xsi:type="dcterms:W3CDTF">2020-08-03T04:00:00Z</dcterms:created>
  <dcterms:modified xsi:type="dcterms:W3CDTF">2020-08-03T04:08:00Z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0x0101009D21217555E0044090E60BDC4464B5F31200C7759314CE17944F8A992735AAF023BB</vt:lpwstr>
  </property>
</Properties>
</file>